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DD1193B" w14:textId="65723E24" w:rsidR="002F6F59" w:rsidRPr="00D0596E" w:rsidRDefault="00D0596E" w:rsidP="00D0596E">
      <w:pPr>
        <w:rPr>
          <w:b/>
          <w:bCs/>
          <w:sz w:val="32"/>
          <w:szCs w:val="32"/>
        </w:rPr>
      </w:pPr>
      <w:r w:rsidRPr="00D0596E">
        <w:rPr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9C1E0A6" wp14:editId="514683C4">
                <wp:simplePos x="0" y="0"/>
                <wp:positionH relativeFrom="column">
                  <wp:posOffset>101600</wp:posOffset>
                </wp:positionH>
                <wp:positionV relativeFrom="paragraph">
                  <wp:posOffset>5080</wp:posOffset>
                </wp:positionV>
                <wp:extent cx="5860415" cy="7867015"/>
                <wp:effectExtent l="12700" t="0" r="19685" b="6985"/>
                <wp:wrapNone/>
                <wp:docPr id="98707242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415" cy="7867015"/>
                          <a:chOff x="0" y="0"/>
                          <a:chExt cx="5860742" cy="7867357"/>
                        </a:xfrm>
                        <a:solidFill>
                          <a:schemeClr val="bg1"/>
                        </a:solidFill>
                      </wpg:grpSpPr>
                      <wps:wsp>
                        <wps:cNvPr id="575014065" name="Hexagon 2"/>
                        <wps:cNvSpPr>
                          <a:spLocks noChangeAspect="1"/>
                        </wps:cNvSpPr>
                        <wps:spPr>
                          <a:xfrm>
                            <a:off x="1793631" y="0"/>
                            <a:ext cx="2280514" cy="1965960"/>
                          </a:xfrm>
                          <a:prstGeom prst="hexagon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E64E94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715273" name="Hexagon 2"/>
                        <wps:cNvSpPr>
                          <a:spLocks noChangeAspect="1"/>
                        </wps:cNvSpPr>
                        <wps:spPr>
                          <a:xfrm>
                            <a:off x="1793631" y="3931920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BB5BB4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243913" name="Hexagon 2"/>
                        <wps:cNvSpPr>
                          <a:spLocks noChangeAspect="1"/>
                        </wps:cNvSpPr>
                        <wps:spPr>
                          <a:xfrm>
                            <a:off x="1793631" y="5901397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75DD16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1182534" name="Hexagon 2"/>
                        <wps:cNvSpPr>
                          <a:spLocks noChangeAspect="1"/>
                        </wps:cNvSpPr>
                        <wps:spPr>
                          <a:xfrm>
                            <a:off x="3580228" y="2954215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20901F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747555" name="Hexagon 2"/>
                        <wps:cNvSpPr>
                          <a:spLocks noChangeAspect="1"/>
                        </wps:cNvSpPr>
                        <wps:spPr>
                          <a:xfrm>
                            <a:off x="3580228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8088A3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092287" name="Hexagon 2"/>
                        <wps:cNvSpPr>
                          <a:spLocks noChangeAspect="1"/>
                        </wps:cNvSpPr>
                        <wps:spPr>
                          <a:xfrm>
                            <a:off x="0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6AA742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064961" name="Hexagon 2"/>
                        <wps:cNvSpPr>
                          <a:spLocks noChangeAspect="1"/>
                        </wps:cNvSpPr>
                        <wps:spPr>
                          <a:xfrm>
                            <a:off x="7034" y="2954215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7A1A28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583986" name="Hexagon 2"/>
                        <wps:cNvSpPr>
                          <a:spLocks noChangeAspect="1"/>
                        </wps:cNvSpPr>
                        <wps:spPr>
                          <a:xfrm>
                            <a:off x="0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1FC6B0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0307986" name="Hexagon 2"/>
                        <wps:cNvSpPr>
                          <a:spLocks noChangeAspect="1"/>
                        </wps:cNvSpPr>
                        <wps:spPr>
                          <a:xfrm>
                            <a:off x="1793631" y="1962443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29642C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668297" name="Hexagon 2"/>
                        <wps:cNvSpPr>
                          <a:spLocks noChangeAspect="1"/>
                        </wps:cNvSpPr>
                        <wps:spPr>
                          <a:xfrm>
                            <a:off x="3580228" y="984738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3693BE" w14:textId="77777777" w:rsidR="00D0596E" w:rsidRPr="00D0596E" w:rsidRDefault="00D0596E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C1E0A6" id="Group 3" o:spid="_x0000_s1026" style="position:absolute;margin-left:8pt;margin-top:.4pt;width:461.45pt;height:619.45pt;z-index:251663360;mso-width-relative:margin;mso-height-relative:margin" coordsize="58607,786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&#13;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Hexagon 2" o:spid="_x0000_s1027" type="#_x0000_t9" style="position:absolute;left:17936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" adj="4655" fillcolor="white [3212]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2E64E94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28" type="#_x0000_t9" style="position:absolute;left:17936;top:39319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69BB5BB4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29" type="#_x0000_t9" style="position:absolute;left:17936;top:59013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2075DD16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0" type="#_x0000_t9" style="position:absolute;left:35802;top:29542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720901F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1" type="#_x0000_t9" style="position:absolute;left:35802;top:49166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598088A3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2" type="#_x0000_t9" style="position:absolute;top:9847;width:22802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246AA742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3" type="#_x0000_t9" style="position:absolute;left:70;top:29542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3C7A1A28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4" type="#_x0000_t9" style="position:absolute;top:49166;width:22802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21FC6B0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5" type="#_x0000_t9" style="position:absolute;left:17936;top:19624;width:22805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6329642C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6" type="#_x0000_t9" style="position:absolute;left:35802;top:9847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593693BE" w14:textId="77777777" w:rsidR="00D0596E" w:rsidRPr="00D0596E" w:rsidRDefault="00D0596E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F6F59" w:rsidRPr="00D0596E">
        <w:rPr>
          <w:b/>
          <w:bCs/>
          <w:sz w:val="32"/>
          <w:szCs w:val="32"/>
        </w:rPr>
        <w:t>HONEYCOMB HARVEST</w:t>
      </w:r>
    </w:p>
    <w:p w14:paraId="50E4F5A0" w14:textId="35F728DB" w:rsidR="00D0596E" w:rsidRDefault="00D0596E" w:rsidP="002F6F59">
      <w:pPr>
        <w:pStyle w:val="BodyText"/>
      </w:pPr>
    </w:p>
    <w:p w14:paraId="48334643" w14:textId="7EF7573D" w:rsidR="00D0596E" w:rsidRDefault="00D0596E">
      <w:pPr>
        <w:spacing w:line="259" w:lineRule="auto"/>
      </w:pPr>
      <w:r>
        <w:br w:type="page"/>
      </w:r>
    </w:p>
    <w:p w14:paraId="523E4B4D" w14:textId="23C926A5" w:rsidR="00D0596E" w:rsidRDefault="00D0596E" w:rsidP="002F6F59">
      <w:pPr>
        <w:pStyle w:val="BodyText"/>
      </w:pPr>
      <w:r w:rsidRPr="00D0596E">
        <w:rPr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2C0D07" wp14:editId="5D30DFFB">
                <wp:simplePos x="0" y="0"/>
                <wp:positionH relativeFrom="column">
                  <wp:posOffset>7034</wp:posOffset>
                </wp:positionH>
                <wp:positionV relativeFrom="paragraph">
                  <wp:posOffset>-191135</wp:posOffset>
                </wp:positionV>
                <wp:extent cx="5860415" cy="7867015"/>
                <wp:effectExtent l="12700" t="0" r="19685" b="6985"/>
                <wp:wrapNone/>
                <wp:docPr id="314159700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415" cy="7867015"/>
                          <a:chOff x="0" y="0"/>
                          <a:chExt cx="5860742" cy="7867357"/>
                        </a:xfrm>
                        <a:solidFill>
                          <a:schemeClr val="bg1"/>
                        </a:solidFill>
                      </wpg:grpSpPr>
                      <wps:wsp>
                        <wps:cNvPr id="1053506711" name="Hexagon 2"/>
                        <wps:cNvSpPr>
                          <a:spLocks noChangeAspect="1"/>
                        </wps:cNvSpPr>
                        <wps:spPr>
                          <a:xfrm>
                            <a:off x="1793631" y="0"/>
                            <a:ext cx="2280514" cy="1965960"/>
                          </a:xfrm>
                          <a:prstGeom prst="hexagon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493DDA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5028584" name="Hexagon 2"/>
                        <wps:cNvSpPr>
                          <a:spLocks noChangeAspect="1"/>
                        </wps:cNvSpPr>
                        <wps:spPr>
                          <a:xfrm>
                            <a:off x="1793631" y="3931920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D6C051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7093612" name="Hexagon 2"/>
                        <wps:cNvSpPr>
                          <a:spLocks noChangeAspect="1"/>
                        </wps:cNvSpPr>
                        <wps:spPr>
                          <a:xfrm>
                            <a:off x="1793631" y="5901397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9CC164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767732" name="Hexagon 2"/>
                        <wps:cNvSpPr>
                          <a:spLocks noChangeAspect="1"/>
                        </wps:cNvSpPr>
                        <wps:spPr>
                          <a:xfrm>
                            <a:off x="3580228" y="2954215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B3C443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417466" name="Hexagon 2"/>
                        <wps:cNvSpPr>
                          <a:spLocks noChangeAspect="1"/>
                        </wps:cNvSpPr>
                        <wps:spPr>
                          <a:xfrm>
                            <a:off x="3580228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7D1B41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9854529" name="Hexagon 2"/>
                        <wps:cNvSpPr>
                          <a:spLocks noChangeAspect="1"/>
                        </wps:cNvSpPr>
                        <wps:spPr>
                          <a:xfrm>
                            <a:off x="0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8B4916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881566" name="Hexagon 2"/>
                        <wps:cNvSpPr>
                          <a:spLocks noChangeAspect="1"/>
                        </wps:cNvSpPr>
                        <wps:spPr>
                          <a:xfrm>
                            <a:off x="7034" y="2954215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7F7483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083381" name="Hexagon 2"/>
                        <wps:cNvSpPr>
                          <a:spLocks noChangeAspect="1"/>
                        </wps:cNvSpPr>
                        <wps:spPr>
                          <a:xfrm>
                            <a:off x="0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A57CD0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2965" name="Hexagon 2"/>
                        <wps:cNvSpPr>
                          <a:spLocks noChangeAspect="1"/>
                        </wps:cNvSpPr>
                        <wps:spPr>
                          <a:xfrm>
                            <a:off x="1793631" y="1962443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B20C62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7724302" name="Hexagon 2"/>
                        <wps:cNvSpPr>
                          <a:spLocks noChangeAspect="1"/>
                        </wps:cNvSpPr>
                        <wps:spPr>
                          <a:xfrm>
                            <a:off x="3580228" y="984738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1D6C1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2C0D07" id="_x0000_s1037" style="position:absolute;margin-left:.55pt;margin-top:-15.05pt;width:461.45pt;height:619.45pt;z-index:251667456;mso-width-relative:margin;mso-height-relative:margin" coordsize="58607,786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">
                <v:shape id="Hexagon 2" o:spid="_x0000_s1038" type="#_x0000_t9" style="position:absolute;left:17936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" adj="4655" fillcolor="white [3212]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64493DDA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9" type="#_x0000_t9" style="position:absolute;left:17936;top:39319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68D6C051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0" type="#_x0000_t9" style="position:absolute;left:17936;top:59013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119CC164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1" type="#_x0000_t9" style="position:absolute;left:35802;top:29542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5B3C443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2" type="#_x0000_t9" style="position:absolute;left:35802;top:49166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1C7D1B41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3" type="#_x0000_t9" style="position:absolute;top:9847;width:22802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068B4916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4" type="#_x0000_t9" style="position:absolute;left:70;top:29542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287F7483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5" type="#_x0000_t9" style="position:absolute;top:49166;width:22802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3CA57CD0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6" type="#_x0000_t9" style="position:absolute;left:17936;top:19624;width:22805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33B20C62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7" type="#_x0000_t9" style="position:absolute;left:35802;top:9847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5091D6C1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59A8767" w14:textId="3A2E7848" w:rsidR="00D0596E" w:rsidRDefault="00D0596E">
      <w:pPr>
        <w:spacing w:line="259" w:lineRule="auto"/>
      </w:pPr>
      <w:r>
        <w:br w:type="page"/>
      </w:r>
    </w:p>
    <w:p w14:paraId="6F2D9627" w14:textId="3ADB9972" w:rsidR="002F6F59" w:rsidRPr="002F6F59" w:rsidRDefault="00D0596E" w:rsidP="002F6F59">
      <w:pPr>
        <w:pStyle w:val="BodyText"/>
      </w:pPr>
      <w:r w:rsidRPr="00D0596E">
        <w:rPr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9608ED6" wp14:editId="08548E1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60415" cy="7867015"/>
                <wp:effectExtent l="12700" t="0" r="19685" b="6985"/>
                <wp:wrapNone/>
                <wp:docPr id="125760738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415" cy="7867015"/>
                          <a:chOff x="0" y="0"/>
                          <a:chExt cx="5860742" cy="7867357"/>
                        </a:xfrm>
                        <a:solidFill>
                          <a:schemeClr val="bg1"/>
                        </a:solidFill>
                      </wpg:grpSpPr>
                      <wps:wsp>
                        <wps:cNvPr id="896929569" name="Hexagon 2"/>
                        <wps:cNvSpPr>
                          <a:spLocks noChangeAspect="1"/>
                        </wps:cNvSpPr>
                        <wps:spPr>
                          <a:xfrm>
                            <a:off x="1793631" y="0"/>
                            <a:ext cx="2280514" cy="1965960"/>
                          </a:xfrm>
                          <a:prstGeom prst="hexagon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E832F6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605436" name="Hexagon 2"/>
                        <wps:cNvSpPr>
                          <a:spLocks noChangeAspect="1"/>
                        </wps:cNvSpPr>
                        <wps:spPr>
                          <a:xfrm>
                            <a:off x="1793631" y="3931920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F7C782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0593705" name="Hexagon 2"/>
                        <wps:cNvSpPr>
                          <a:spLocks noChangeAspect="1"/>
                        </wps:cNvSpPr>
                        <wps:spPr>
                          <a:xfrm>
                            <a:off x="1793631" y="5901397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AD8C49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4310746" name="Hexagon 2"/>
                        <wps:cNvSpPr>
                          <a:spLocks noChangeAspect="1"/>
                        </wps:cNvSpPr>
                        <wps:spPr>
                          <a:xfrm>
                            <a:off x="3580228" y="2954215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EB9FFE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7236143" name="Hexagon 2"/>
                        <wps:cNvSpPr>
                          <a:spLocks noChangeAspect="1"/>
                        </wps:cNvSpPr>
                        <wps:spPr>
                          <a:xfrm>
                            <a:off x="3580228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659415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641325" name="Hexagon 2"/>
                        <wps:cNvSpPr>
                          <a:spLocks noChangeAspect="1"/>
                        </wps:cNvSpPr>
                        <wps:spPr>
                          <a:xfrm>
                            <a:off x="0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EEEE66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876871" name="Hexagon 2"/>
                        <wps:cNvSpPr>
                          <a:spLocks noChangeAspect="1"/>
                        </wps:cNvSpPr>
                        <wps:spPr>
                          <a:xfrm>
                            <a:off x="7034" y="2954215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3CBA29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5682346" name="Hexagon 2"/>
                        <wps:cNvSpPr>
                          <a:spLocks noChangeAspect="1"/>
                        </wps:cNvSpPr>
                        <wps:spPr>
                          <a:xfrm>
                            <a:off x="0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BEA184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3839013" name="Hexagon 2"/>
                        <wps:cNvSpPr>
                          <a:spLocks noChangeAspect="1"/>
                        </wps:cNvSpPr>
                        <wps:spPr>
                          <a:xfrm>
                            <a:off x="1793631" y="1962443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473100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9513919" name="Hexagon 2"/>
                        <wps:cNvSpPr>
                          <a:spLocks noChangeAspect="1"/>
                        </wps:cNvSpPr>
                        <wps:spPr>
                          <a:xfrm>
                            <a:off x="3580228" y="984738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2FA3FD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608ED6" id="_x0000_s1048" style="position:absolute;margin-left:0;margin-top:0;width:461.45pt;height:619.45pt;z-index:251665408;mso-width-relative:margin;mso-height-relative:margin" coordsize="58607,786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">
                <v:shape id="Hexagon 2" o:spid="_x0000_s1049" type="#_x0000_t9" style="position:absolute;left:17936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" adj="4655" fillcolor="white [3212]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1FE832F6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0" type="#_x0000_t9" style="position:absolute;left:17936;top:39319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29F7C782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1" type="#_x0000_t9" style="position:absolute;left:17936;top:59013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21AD8C49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2" type="#_x0000_t9" style="position:absolute;left:35802;top:29542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19EB9FFE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3" type="#_x0000_t9" style="position:absolute;left:35802;top:49166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7F659415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4" type="#_x0000_t9" style="position:absolute;top:9847;width:22802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76EEEE66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5" type="#_x0000_t9" style="position:absolute;left:70;top:29542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73CBA29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6" type="#_x0000_t9" style="position:absolute;top:49166;width:22802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7FBEA184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7" type="#_x0000_t9" style="position:absolute;left:17936;top:19624;width:22805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F473100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8" type="#_x0000_t9" style="position:absolute;left:35802;top:9847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792FA3FD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2F6F59" w:rsidRPr="002F6F5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FEA73D" w14:textId="77777777" w:rsidR="00CB22E7" w:rsidRDefault="00CB22E7" w:rsidP="00293785">
      <w:pPr>
        <w:spacing w:after="0" w:line="240" w:lineRule="auto"/>
      </w:pPr>
      <w:r>
        <w:separator/>
      </w:r>
    </w:p>
  </w:endnote>
  <w:endnote w:type="continuationSeparator" w:id="0">
    <w:p w14:paraId="1311E3AE" w14:textId="77777777" w:rsidR="00CB22E7" w:rsidRDefault="00CB22E7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BBBD2E" w14:textId="3A110A14" w:rsidR="00293785" w:rsidRDefault="00AC349E" w:rsidP="00D566E8">
    <w:pPr>
      <w:pStyle w:val="Footer"/>
      <w:tabs>
        <w:tab w:val="left" w:pos="8543"/>
      </w:tabs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D8A467" wp14:editId="67F90F46">
              <wp:simplePos x="0" y="0"/>
              <wp:positionH relativeFrom="column">
                <wp:posOffset>1073150</wp:posOffset>
              </wp:positionH>
              <wp:positionV relativeFrom="paragraph">
                <wp:posOffset>-28575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BCD5C2" w14:textId="0FC7DAAB" w:rsidR="00293785" w:rsidRPr="00D0596E" w:rsidRDefault="00000000" w:rsidP="00D0596E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716CE317A0F486386977EEAA9041639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5A4878" w:rsidRPr="00D0596E">
                                <w:t>Honeycomb Harvest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D8A46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59" type="#_x0000_t202" style="position:absolute;left:0;text-align:left;margin-left:84.5pt;margin-top:-2.2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MKTPiHhAAAADgEAAA8AAAAAAAAAAAAAAAAAugQAAGRy&#13;&#10;cy9kb3ducmV2LnhtbFBLBQYAAAAABAAEAPMAAADIBQAAAAA=&#13;&#10;" filled="f" stroked="f">
              <v:textbox>
                <w:txbxContent>
                  <w:p w14:paraId="56BCD5C2" w14:textId="0FC7DAAB" w:rsidR="00293785" w:rsidRPr="00D0596E" w:rsidRDefault="00000000" w:rsidP="00D0596E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716CE317A0F486386977EEAA9041639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5A4878" w:rsidRPr="00D0596E">
                          <w:t>Honeycomb Harvest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D566E8">
      <w:tab/>
    </w:r>
    <w:r w:rsidR="00D566E8">
      <w:rPr>
        <w:noProof/>
      </w:rPr>
      <w:drawing>
        <wp:inline distT="0" distB="0" distL="0" distR="0" wp14:anchorId="3ABC72B7" wp14:editId="6A899AF6">
          <wp:extent cx="4676775" cy="400050"/>
          <wp:effectExtent l="0" t="0" r="9525" b="0"/>
          <wp:docPr id="17958431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67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6A0E11" w14:textId="77777777" w:rsidR="00CB22E7" w:rsidRDefault="00CB22E7" w:rsidP="00293785">
      <w:pPr>
        <w:spacing w:after="0" w:line="240" w:lineRule="auto"/>
      </w:pPr>
      <w:r>
        <w:separator/>
      </w:r>
    </w:p>
  </w:footnote>
  <w:footnote w:type="continuationSeparator" w:id="0">
    <w:p w14:paraId="1B988BD2" w14:textId="77777777" w:rsidR="00CB22E7" w:rsidRDefault="00CB22E7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6BBD2B" w14:textId="77777777" w:rsidR="00D566E8" w:rsidRDefault="00D566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067AA4" w14:textId="77777777" w:rsidR="00D566E8" w:rsidRDefault="00D566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C143B" w14:textId="77777777" w:rsidR="00D566E8" w:rsidRDefault="00D566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235382">
    <w:abstractNumId w:val="8"/>
  </w:num>
  <w:num w:numId="2" w16cid:durableId="1703675173">
    <w:abstractNumId w:val="9"/>
  </w:num>
  <w:num w:numId="3" w16cid:durableId="970020201">
    <w:abstractNumId w:val="0"/>
  </w:num>
  <w:num w:numId="4" w16cid:durableId="1017540220">
    <w:abstractNumId w:val="2"/>
  </w:num>
  <w:num w:numId="5" w16cid:durableId="1312907064">
    <w:abstractNumId w:val="5"/>
  </w:num>
  <w:num w:numId="6" w16cid:durableId="1925143079">
    <w:abstractNumId w:val="7"/>
  </w:num>
  <w:num w:numId="7" w16cid:durableId="320080450">
    <w:abstractNumId w:val="6"/>
  </w:num>
  <w:num w:numId="8" w16cid:durableId="568225073">
    <w:abstractNumId w:val="10"/>
  </w:num>
  <w:num w:numId="9" w16cid:durableId="1240628648">
    <w:abstractNumId w:val="12"/>
  </w:num>
  <w:num w:numId="10" w16cid:durableId="940603702">
    <w:abstractNumId w:val="13"/>
  </w:num>
  <w:num w:numId="11" w16cid:durableId="89544793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01"/>
    <w:rsid w:val="0004006F"/>
    <w:rsid w:val="00053775"/>
    <w:rsid w:val="0005619A"/>
    <w:rsid w:val="0008589D"/>
    <w:rsid w:val="0010144F"/>
    <w:rsid w:val="0011259B"/>
    <w:rsid w:val="00116FDD"/>
    <w:rsid w:val="00125621"/>
    <w:rsid w:val="001D0BBF"/>
    <w:rsid w:val="001E1F85"/>
    <w:rsid w:val="001F125D"/>
    <w:rsid w:val="002013EA"/>
    <w:rsid w:val="00217909"/>
    <w:rsid w:val="002345CC"/>
    <w:rsid w:val="00293785"/>
    <w:rsid w:val="002C0879"/>
    <w:rsid w:val="002C37B4"/>
    <w:rsid w:val="002F6F59"/>
    <w:rsid w:val="0036040A"/>
    <w:rsid w:val="003672AB"/>
    <w:rsid w:val="00397FA9"/>
    <w:rsid w:val="00410E1C"/>
    <w:rsid w:val="00446C13"/>
    <w:rsid w:val="004C2C3A"/>
    <w:rsid w:val="005078B4"/>
    <w:rsid w:val="00514D57"/>
    <w:rsid w:val="0053328A"/>
    <w:rsid w:val="00535D5C"/>
    <w:rsid w:val="00540FC6"/>
    <w:rsid w:val="005511B6"/>
    <w:rsid w:val="00553C98"/>
    <w:rsid w:val="005A4878"/>
    <w:rsid w:val="005A7635"/>
    <w:rsid w:val="00645D7F"/>
    <w:rsid w:val="00656940"/>
    <w:rsid w:val="00665274"/>
    <w:rsid w:val="00666C03"/>
    <w:rsid w:val="00686DAB"/>
    <w:rsid w:val="006B4CC2"/>
    <w:rsid w:val="006B4D74"/>
    <w:rsid w:val="006E1542"/>
    <w:rsid w:val="00721EA4"/>
    <w:rsid w:val="0072647D"/>
    <w:rsid w:val="007929A5"/>
    <w:rsid w:val="00797CB5"/>
    <w:rsid w:val="007B055F"/>
    <w:rsid w:val="007E6F1D"/>
    <w:rsid w:val="00825117"/>
    <w:rsid w:val="00880013"/>
    <w:rsid w:val="008920A4"/>
    <w:rsid w:val="008F5386"/>
    <w:rsid w:val="00913172"/>
    <w:rsid w:val="00981E19"/>
    <w:rsid w:val="009B52E4"/>
    <w:rsid w:val="009D6E8D"/>
    <w:rsid w:val="00A101E8"/>
    <w:rsid w:val="00AA1034"/>
    <w:rsid w:val="00AA4308"/>
    <w:rsid w:val="00AC349E"/>
    <w:rsid w:val="00AF334F"/>
    <w:rsid w:val="00B92DBF"/>
    <w:rsid w:val="00BD119F"/>
    <w:rsid w:val="00C73EA1"/>
    <w:rsid w:val="00C823AB"/>
    <w:rsid w:val="00C8524A"/>
    <w:rsid w:val="00CA5C75"/>
    <w:rsid w:val="00CB22E7"/>
    <w:rsid w:val="00CC4F77"/>
    <w:rsid w:val="00CD3CF6"/>
    <w:rsid w:val="00CD5E01"/>
    <w:rsid w:val="00CE336D"/>
    <w:rsid w:val="00D00B1C"/>
    <w:rsid w:val="00D018FC"/>
    <w:rsid w:val="00D0596E"/>
    <w:rsid w:val="00D106FF"/>
    <w:rsid w:val="00D269D8"/>
    <w:rsid w:val="00D566E8"/>
    <w:rsid w:val="00D626EB"/>
    <w:rsid w:val="00D85DD8"/>
    <w:rsid w:val="00DA6453"/>
    <w:rsid w:val="00DC7A6D"/>
    <w:rsid w:val="00DF249E"/>
    <w:rsid w:val="00DF6592"/>
    <w:rsid w:val="00E47531"/>
    <w:rsid w:val="00E60A49"/>
    <w:rsid w:val="00E63A12"/>
    <w:rsid w:val="00EA74D2"/>
    <w:rsid w:val="00ED24C8"/>
    <w:rsid w:val="00F377E2"/>
    <w:rsid w:val="00F50748"/>
    <w:rsid w:val="00F72D02"/>
    <w:rsid w:val="00FF428B"/>
    <w:rsid w:val="342C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34FF8"/>
  <w15:docId w15:val="{F04BE979-47C5-4C81-A40C-7A061889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0596E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96E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596E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0596E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D0596E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596E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05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05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96E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D0596E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5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96E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0596E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D0596E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0596E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0596E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0596E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D0596E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D0596E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D05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D0596E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96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0596E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D0596E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96E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96E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D0596E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D0596E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D0596E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D0596E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D0596E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716CE317A0F486386977EEAA9041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6F135-478F-44EA-927E-2E923A7403DA}"/>
      </w:docPartPr>
      <w:docPartBody>
        <w:p w:rsidR="00535D5C" w:rsidRDefault="00535D5C">
          <w:pPr>
            <w:pStyle w:val="6716CE317A0F486386977EEAA9041639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5C"/>
    <w:rsid w:val="000E5B17"/>
    <w:rsid w:val="0010144F"/>
    <w:rsid w:val="00150DBA"/>
    <w:rsid w:val="00175EEC"/>
    <w:rsid w:val="001E3066"/>
    <w:rsid w:val="00514D57"/>
    <w:rsid w:val="00535D5C"/>
    <w:rsid w:val="00575A62"/>
    <w:rsid w:val="007A3B38"/>
    <w:rsid w:val="00825117"/>
    <w:rsid w:val="00A23C0D"/>
    <w:rsid w:val="00B75647"/>
    <w:rsid w:val="00DF6A5E"/>
    <w:rsid w:val="00EC6814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716CE317A0F486386977EEAA9041639">
    <w:name w:val="6716CE317A0F486386977EEAA90416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9</TotalTime>
  <Pages>3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HONEYCOMB HARVEST</vt:lpstr>
    </vt:vector>
  </TitlesOfParts>
  <Manager/>
  <Company/>
  <LinksUpToDate>false</LinksUpToDate>
  <CharactersWithSpaces>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Honeycomb Harvest</dc:title>
  <dc:subject/>
  <dc:creator>K20 Center</dc:creator>
  <cp:keywords/>
  <dc:description/>
  <cp:lastModifiedBy>Gracia, Ann M.</cp:lastModifiedBy>
  <cp:revision>10</cp:revision>
  <cp:lastPrinted>2026-08-21T14:07:00Z</cp:lastPrinted>
  <dcterms:created xsi:type="dcterms:W3CDTF">2026-08-21T14:05:00Z</dcterms:created>
  <dcterms:modified xsi:type="dcterms:W3CDTF">2026-09-14T17:05:00Z</dcterms:modified>
  <cp:category/>
</cp:coreProperties>
</file>