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07798FBB" w14:textId="5ABDFEDE" w:rsidR="00F64318" w:rsidRDefault="00D00B1C" w:rsidP="00F64318">
      <w:pPr>
        <w:pStyle w:val="Title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457A98C" wp14:editId="4021A481">
            <wp:simplePos x="0" y="0"/>
            <wp:positionH relativeFrom="column">
              <wp:posOffset>-228600</wp:posOffset>
            </wp:positionH>
            <wp:positionV relativeFrom="paragraph">
              <wp:posOffset>384810</wp:posOffset>
            </wp:positionV>
            <wp:extent cx="6413500" cy="7837352"/>
            <wp:effectExtent l="0" t="0" r="0" b="0"/>
            <wp:wrapNone/>
            <wp:docPr id="479172241" name="Picture 2" descr="A cube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172241" name="Picture 2" descr="A cube with text on it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7837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318">
        <w:t>CUBo</w:t>
      </w:r>
      <w:r w:rsidR="00F64318">
        <w:rPr>
          <w:noProof/>
        </w:rPr>
        <w:t xml:space="preserve"> </w:t>
      </w:r>
      <w:r w:rsidR="00F64318">
        <w:t xml:space="preserve">5W </w:t>
      </w:r>
    </w:p>
    <w:p w14:paraId="69A50CD3" w14:textId="10243F81" w:rsidR="00446C13" w:rsidRDefault="00446C13" w:rsidP="00DC7A6D">
      <w:pPr>
        <w:pStyle w:val="Title"/>
      </w:pPr>
    </w:p>
    <w:p w14:paraId="50409668" w14:textId="327E2371" w:rsidR="00D566E8" w:rsidRPr="00D566E8" w:rsidRDefault="00D566E8" w:rsidP="00D566E8"/>
    <w:p w14:paraId="497AB205" w14:textId="2B4487C8" w:rsidR="00D566E8" w:rsidRPr="00D566E8" w:rsidRDefault="00D566E8" w:rsidP="00D566E8"/>
    <w:p w14:paraId="06AF2B2D" w14:textId="489A0E50" w:rsidR="00D566E8" w:rsidRPr="00D566E8" w:rsidRDefault="00DD2ECD" w:rsidP="00D566E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AB3ED5" wp14:editId="518953FF">
                <wp:simplePos x="0" y="0"/>
                <wp:positionH relativeFrom="column">
                  <wp:posOffset>2590800</wp:posOffset>
                </wp:positionH>
                <wp:positionV relativeFrom="paragraph">
                  <wp:posOffset>161925</wp:posOffset>
                </wp:positionV>
                <wp:extent cx="749300" cy="279400"/>
                <wp:effectExtent l="0" t="0" r="0" b="0"/>
                <wp:wrapNone/>
                <wp:docPr id="16208485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3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E7716D" w14:textId="77777777" w:rsidR="00F64318" w:rsidRPr="00572257" w:rsidRDefault="00F64318" w:rsidP="00F64318">
                            <w:pPr>
                              <w:jc w:val="center"/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72257"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¿Qué?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AB3E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4pt;margin-top:12.75pt;width:59pt;height: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" filled="f" stroked="f" strokeweight=".5pt">
                <v:textbox>
                  <w:txbxContent>
                    <w:p w14:paraId="28E7716D" w14:textId="77777777" w:rsidR="00F64318" w:rsidRPr="00572257" w:rsidRDefault="00F64318" w:rsidP="00F64318">
                      <w:pPr>
                        <w:jc w:val="center"/>
                        <w:rPr>
                          <w:b/>
                          <w:bCs/>
                          <w:color w:val="910D28" w:themeColor="accen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72257">
                        <w:rPr>
                          <w:b/>
                          <w:bCs/>
                          <w:color w:val="910D28" w:themeColor="accen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¿Qué?</w:t>
                      </w:r>
                    </w:p>
                  </w:txbxContent>
                </v:textbox>
              </v:shape>
            </w:pict>
          </mc:Fallback>
        </mc:AlternateContent>
      </w:r>
    </w:p>
    <w:p w14:paraId="7A41E336" w14:textId="51197A27" w:rsidR="00D566E8" w:rsidRPr="00D566E8" w:rsidRDefault="00D566E8" w:rsidP="00D566E8"/>
    <w:p w14:paraId="13EEC45A" w14:textId="73CB5E33" w:rsidR="00D566E8" w:rsidRPr="00D566E8" w:rsidRDefault="00DF249E" w:rsidP="00DF249E">
      <w:pPr>
        <w:tabs>
          <w:tab w:val="left" w:pos="3180"/>
        </w:tabs>
      </w:pPr>
      <w:r>
        <w:tab/>
      </w:r>
    </w:p>
    <w:p w14:paraId="00C5D372" w14:textId="28D123A1" w:rsidR="00D566E8" w:rsidRPr="00D566E8" w:rsidRDefault="00D566E8" w:rsidP="00D566E8"/>
    <w:p w14:paraId="72ED507A" w14:textId="15E5ECC5" w:rsidR="00D566E8" w:rsidRPr="00D566E8" w:rsidRDefault="00D566E8" w:rsidP="00D566E8"/>
    <w:p w14:paraId="38BA73A3" w14:textId="36D6DF26" w:rsidR="00D566E8" w:rsidRPr="00D566E8" w:rsidRDefault="00D566E8" w:rsidP="00D566E8"/>
    <w:p w14:paraId="7D35AEDA" w14:textId="53B3C978" w:rsidR="00D566E8" w:rsidRPr="00D566E8" w:rsidRDefault="00D566E8" w:rsidP="00D566E8"/>
    <w:p w14:paraId="02F34BC7" w14:textId="654CB473" w:rsidR="00D566E8" w:rsidRPr="00D566E8" w:rsidRDefault="005A0510" w:rsidP="00D566E8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CE25DB" wp14:editId="653BB250">
                <wp:simplePos x="0" y="0"/>
                <wp:positionH relativeFrom="column">
                  <wp:posOffset>4432300</wp:posOffset>
                </wp:positionH>
                <wp:positionV relativeFrom="paragraph">
                  <wp:posOffset>48895</wp:posOffset>
                </wp:positionV>
                <wp:extent cx="901700" cy="406400"/>
                <wp:effectExtent l="0" t="0" r="0" b="0"/>
                <wp:wrapNone/>
                <wp:docPr id="188702603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B37E38" w14:textId="77777777" w:rsidR="005A0510" w:rsidRPr="00E87FE4" w:rsidRDefault="005A0510" w:rsidP="005A0510">
                            <w:pPr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</w:pPr>
                            <w:r w:rsidRPr="00E87FE4"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  <w:t>¿Dónde?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E25DB" id="Text Box 4" o:spid="_x0000_s1027" type="#_x0000_t202" style="position:absolute;margin-left:349pt;margin-top:3.85pt;width:71pt;height:3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" fillcolor="white [3201]" stroked="f" strokeweight=".5pt">
                <v:textbox>
                  <w:txbxContent>
                    <w:p w14:paraId="55B37E38" w14:textId="77777777" w:rsidR="005A0510" w:rsidRPr="00E87FE4" w:rsidRDefault="005A0510" w:rsidP="005A0510">
                      <w:pPr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</w:pPr>
                      <w:r w:rsidRPr="00E87FE4"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  <w:t>¿Dónde?</w:t>
                      </w:r>
                    </w:p>
                  </w:txbxContent>
                </v:textbox>
              </v:shape>
            </w:pict>
          </mc:Fallback>
        </mc:AlternateContent>
      </w:r>
      <w:r w:rsidR="00DD2EC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1E5F3D" wp14:editId="40C7B6BF">
                <wp:simplePos x="0" y="0"/>
                <wp:positionH relativeFrom="column">
                  <wp:posOffset>2527300</wp:posOffset>
                </wp:positionH>
                <wp:positionV relativeFrom="paragraph">
                  <wp:posOffset>48895</wp:posOffset>
                </wp:positionV>
                <wp:extent cx="901700" cy="330200"/>
                <wp:effectExtent l="0" t="0" r="0" b="0"/>
                <wp:wrapNone/>
                <wp:docPr id="53847643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C2F3AB" w14:textId="77777777" w:rsidR="00DD2ECD" w:rsidRPr="00E87FE4" w:rsidRDefault="00DD2ECD" w:rsidP="00DD2ECD">
                            <w:pPr>
                              <w:rPr>
                                <w:b/>
                                <w:bCs/>
                                <w:color w:val="910D28" w:themeColor="accent1"/>
                              </w:rPr>
                            </w:pPr>
                            <w:r w:rsidRPr="00E87FE4">
                              <w:rPr>
                                <w:b/>
                                <w:bCs/>
                                <w:color w:val="910D28" w:themeColor="accent1"/>
                              </w:rPr>
                              <w:t>¿</w:t>
                            </w:r>
                            <w:r w:rsidRPr="00E87FE4"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  <w:t>Cuándo</w:t>
                            </w:r>
                            <w:r w:rsidRPr="00E87FE4">
                              <w:rPr>
                                <w:b/>
                                <w:bCs/>
                                <w:color w:val="910D28" w:themeColor="accent1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E5F3D" id="Text Box 3" o:spid="_x0000_s1028" type="#_x0000_t202" style="position:absolute;margin-left:199pt;margin-top:3.85pt;width:71pt;height: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" filled="f" stroked="f" strokeweight=".5pt">
                <v:textbox>
                  <w:txbxContent>
                    <w:p w14:paraId="3EC2F3AB" w14:textId="77777777" w:rsidR="00DD2ECD" w:rsidRPr="00E87FE4" w:rsidRDefault="00DD2ECD" w:rsidP="00DD2ECD">
                      <w:pPr>
                        <w:rPr>
                          <w:b/>
                          <w:bCs/>
                          <w:color w:val="910D28" w:themeColor="accent1"/>
                        </w:rPr>
                      </w:pPr>
                      <w:r w:rsidRPr="00E87FE4">
                        <w:rPr>
                          <w:b/>
                          <w:bCs/>
                          <w:color w:val="910D28" w:themeColor="accent1"/>
                        </w:rPr>
                        <w:t>¿</w:t>
                      </w:r>
                      <w:r w:rsidRPr="00E87FE4"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  <w:t>Cuándo</w:t>
                      </w:r>
                      <w:r w:rsidRPr="00E87FE4">
                        <w:rPr>
                          <w:b/>
                          <w:bCs/>
                          <w:color w:val="910D28" w:themeColor="accent1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2BABC32B" w14:textId="6085AF53" w:rsidR="00D566E8" w:rsidRPr="00D566E8" w:rsidRDefault="00D566E8" w:rsidP="00D566E8"/>
    <w:p w14:paraId="60FC7E3B" w14:textId="1A6ED189" w:rsidR="00D566E8" w:rsidRPr="00D566E8" w:rsidRDefault="00D566E8" w:rsidP="00D566E8"/>
    <w:p w14:paraId="3F325FAF" w14:textId="37CA2973" w:rsidR="00D566E8" w:rsidRPr="00D566E8" w:rsidRDefault="00D566E8" w:rsidP="00D566E8"/>
    <w:p w14:paraId="73660279" w14:textId="39BB2697" w:rsidR="00D566E8" w:rsidRPr="00D566E8" w:rsidRDefault="00D566E8" w:rsidP="00D566E8"/>
    <w:p w14:paraId="7A428232" w14:textId="3E040C4C" w:rsidR="00D566E8" w:rsidRPr="00D566E8" w:rsidRDefault="00D566E8" w:rsidP="00D566E8"/>
    <w:p w14:paraId="0EE388F8" w14:textId="2026FEAB" w:rsidR="00D566E8" w:rsidRPr="00D566E8" w:rsidRDefault="005A0510" w:rsidP="00D566E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6D99D4" wp14:editId="32B911A9">
                <wp:simplePos x="0" y="0"/>
                <wp:positionH relativeFrom="column">
                  <wp:posOffset>571500</wp:posOffset>
                </wp:positionH>
                <wp:positionV relativeFrom="paragraph">
                  <wp:posOffset>263525</wp:posOffset>
                </wp:positionV>
                <wp:extent cx="914400" cy="304800"/>
                <wp:effectExtent l="0" t="0" r="0" b="0"/>
                <wp:wrapNone/>
                <wp:docPr id="213117035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192914" w14:textId="77777777" w:rsidR="005A0510" w:rsidRPr="00572257" w:rsidRDefault="005A0510" w:rsidP="005A0510">
                            <w:pPr>
                              <w:jc w:val="center"/>
                              <w:rPr>
                                <w:b/>
                                <w:bCs/>
                                <w:color w:val="910D28" w:themeColor="accent1"/>
                              </w:rPr>
                            </w:pPr>
                            <w:r w:rsidRPr="00572257">
                              <w:rPr>
                                <w:b/>
                                <w:bCs/>
                                <w:color w:val="910D28" w:themeColor="accent1"/>
                              </w:rPr>
                              <w:t>¿</w:t>
                            </w:r>
                            <w:r w:rsidRPr="00572257">
                              <w:rPr>
                                <w:rFonts w:cstheme="minorHAnsi"/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  <w:t>Quién?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D99D4" id="Text Box 5" o:spid="_x0000_s1029" type="#_x0000_t202" style="position:absolute;margin-left:45pt;margin-top:20.75pt;width:1in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" fillcolor="white [3201]" stroked="f" strokeweight=".5pt">
                <v:textbox>
                  <w:txbxContent>
                    <w:p w14:paraId="56192914" w14:textId="77777777" w:rsidR="005A0510" w:rsidRPr="00572257" w:rsidRDefault="005A0510" w:rsidP="005A0510">
                      <w:pPr>
                        <w:jc w:val="center"/>
                        <w:rPr>
                          <w:b/>
                          <w:bCs/>
                          <w:color w:val="910D28" w:themeColor="accent1"/>
                        </w:rPr>
                      </w:pPr>
                      <w:r w:rsidRPr="00572257">
                        <w:rPr>
                          <w:b/>
                          <w:bCs/>
                          <w:color w:val="910D28" w:themeColor="accent1"/>
                        </w:rPr>
                        <w:t>¿</w:t>
                      </w:r>
                      <w:r w:rsidRPr="00572257">
                        <w:rPr>
                          <w:rFonts w:cstheme="minorHAnsi"/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  <w:t>Quién?</w:t>
                      </w:r>
                    </w:p>
                  </w:txbxContent>
                </v:textbox>
              </v:shape>
            </w:pict>
          </mc:Fallback>
        </mc:AlternateContent>
      </w:r>
    </w:p>
    <w:p w14:paraId="096EC8F2" w14:textId="1304B6D2" w:rsidR="00D566E8" w:rsidRPr="00D566E8" w:rsidRDefault="00AB266C" w:rsidP="00D566E8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04C56C" wp14:editId="4B8C0639">
                <wp:simplePos x="0" y="0"/>
                <wp:positionH relativeFrom="column">
                  <wp:posOffset>2413000</wp:posOffset>
                </wp:positionH>
                <wp:positionV relativeFrom="paragraph">
                  <wp:posOffset>36830</wp:posOffset>
                </wp:positionV>
                <wp:extent cx="1143000" cy="304800"/>
                <wp:effectExtent l="0" t="0" r="0" b="0"/>
                <wp:wrapNone/>
                <wp:docPr id="49785134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8D8852" w14:textId="77777777" w:rsidR="005A0510" w:rsidRPr="00572257" w:rsidRDefault="005A0510" w:rsidP="005A0510">
                            <w:pPr>
                              <w:jc w:val="center"/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</w:pPr>
                            <w:r w:rsidRPr="00572257"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  <w:t>¿Por qué?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4C56C" id="Text Box 6" o:spid="_x0000_s1030" type="#_x0000_t202" style="position:absolute;margin-left:190pt;margin-top:2.9pt;width:90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" fillcolor="white [3201]" stroked="f" strokeweight=".5pt">
                <v:textbox>
                  <w:txbxContent>
                    <w:p w14:paraId="448D8852" w14:textId="77777777" w:rsidR="005A0510" w:rsidRPr="00572257" w:rsidRDefault="005A0510" w:rsidP="005A0510">
                      <w:pPr>
                        <w:jc w:val="center"/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</w:pPr>
                      <w:r w:rsidRPr="00572257"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  <w:t>¿Por qué?</w:t>
                      </w:r>
                    </w:p>
                  </w:txbxContent>
                </v:textbox>
              </v:shape>
            </w:pict>
          </mc:Fallback>
        </mc:AlternateContent>
      </w:r>
    </w:p>
    <w:p w14:paraId="28C5816D" w14:textId="6858E123" w:rsidR="00D566E8" w:rsidRPr="00D566E8" w:rsidRDefault="00D566E8" w:rsidP="00D566E8"/>
    <w:p w14:paraId="59E48EAC" w14:textId="3B038CE3" w:rsidR="00D566E8" w:rsidRPr="00D566E8" w:rsidRDefault="00D566E8" w:rsidP="00D566E8"/>
    <w:p w14:paraId="783913AA" w14:textId="1C4F81AF" w:rsidR="00D566E8" w:rsidRPr="00D566E8" w:rsidRDefault="00D566E8" w:rsidP="00D566E8"/>
    <w:p w14:paraId="6257965B" w14:textId="17DAF531" w:rsidR="00D566E8" w:rsidRPr="00D566E8" w:rsidRDefault="00D566E8" w:rsidP="00D566E8"/>
    <w:p w14:paraId="2DCA2EF1" w14:textId="7DFAA37B" w:rsidR="00D566E8" w:rsidRPr="00D566E8" w:rsidRDefault="00D566E8" w:rsidP="00D566E8"/>
    <w:p w14:paraId="4904955B" w14:textId="0A46BC7C" w:rsidR="00D566E8" w:rsidRPr="00D566E8" w:rsidRDefault="005A0510" w:rsidP="00D566E8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241F06" wp14:editId="14F6C4FA">
                <wp:simplePos x="0" y="0"/>
                <wp:positionH relativeFrom="column">
                  <wp:posOffset>2527300</wp:posOffset>
                </wp:positionH>
                <wp:positionV relativeFrom="paragraph">
                  <wp:posOffset>163195</wp:posOffset>
                </wp:positionV>
                <wp:extent cx="825500" cy="355600"/>
                <wp:effectExtent l="0" t="0" r="0" b="0"/>
                <wp:wrapNone/>
                <wp:docPr id="98906434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5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8A2E70" w14:textId="77777777" w:rsidR="005A0510" w:rsidRPr="004E212F" w:rsidRDefault="005A0510" w:rsidP="005A0510">
                            <w:pPr>
                              <w:jc w:val="center"/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</w:pPr>
                            <w:r w:rsidRPr="004E212F">
                              <w:rPr>
                                <w:b/>
                                <w:bCs/>
                                <w:color w:val="910D28" w:themeColor="accent1"/>
                                <w:sz w:val="28"/>
                                <w:szCs w:val="24"/>
                              </w:rPr>
                              <w:t>¿Cómo?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41F06" id="Text Box 7" o:spid="_x0000_s1031" type="#_x0000_t202" style="position:absolute;margin-left:199pt;margin-top:12.85pt;width:65pt;height:2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" fillcolor="white [3201]" stroked="f" strokeweight=".5pt">
                <v:textbox>
                  <w:txbxContent>
                    <w:p w14:paraId="628A2E70" w14:textId="77777777" w:rsidR="005A0510" w:rsidRPr="004E212F" w:rsidRDefault="005A0510" w:rsidP="005A0510">
                      <w:pPr>
                        <w:jc w:val="center"/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</w:pPr>
                      <w:r w:rsidRPr="004E212F">
                        <w:rPr>
                          <w:b/>
                          <w:bCs/>
                          <w:color w:val="910D28" w:themeColor="accent1"/>
                          <w:sz w:val="28"/>
                          <w:szCs w:val="24"/>
                        </w:rPr>
                        <w:t>¿Cómo?</w:t>
                      </w:r>
                    </w:p>
                  </w:txbxContent>
                </v:textbox>
              </v:shape>
            </w:pict>
          </mc:Fallback>
        </mc:AlternateContent>
      </w:r>
    </w:p>
    <w:p w14:paraId="434EF80C" w14:textId="77777777" w:rsidR="00D566E8" w:rsidRPr="00D566E8" w:rsidRDefault="00D566E8" w:rsidP="00D566E8"/>
    <w:p w14:paraId="3C774825" w14:textId="47178CC1" w:rsidR="00D566E8" w:rsidRPr="00D566E8" w:rsidRDefault="00D566E8" w:rsidP="00F64318">
      <w:pPr>
        <w:tabs>
          <w:tab w:val="left" w:pos="7635"/>
        </w:tabs>
      </w:pPr>
      <w:r>
        <w:tab/>
      </w:r>
    </w:p>
    <w:sectPr w:rsidR="00D566E8" w:rsidRPr="00D566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8B9910" w14:textId="77777777" w:rsidR="00EC2C53" w:rsidRDefault="00EC2C53" w:rsidP="00293785">
      <w:pPr>
        <w:spacing w:after="0" w:line="240" w:lineRule="auto"/>
      </w:pPr>
      <w:r>
        <w:separator/>
      </w:r>
    </w:p>
  </w:endnote>
  <w:endnote w:type="continuationSeparator" w:id="0">
    <w:p w14:paraId="634C1452" w14:textId="77777777" w:rsidR="00EC2C53" w:rsidRDefault="00EC2C53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59B39B" w14:textId="77777777" w:rsidR="00D566E8" w:rsidRDefault="00D566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BBBD2E" w14:textId="3A110A14" w:rsidR="00293785" w:rsidRDefault="00AC349E" w:rsidP="00D566E8">
    <w:pPr>
      <w:pStyle w:val="Footer"/>
      <w:tabs>
        <w:tab w:val="clear" w:pos="4680"/>
        <w:tab w:val="clear" w:pos="9360"/>
        <w:tab w:val="left" w:pos="8543"/>
      </w:tabs>
      <w:jc w:val="right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4D8A467" wp14:editId="7092BDEA">
              <wp:simplePos x="0" y="0"/>
              <wp:positionH relativeFrom="column">
                <wp:posOffset>1073150</wp:posOffset>
              </wp:positionH>
              <wp:positionV relativeFrom="paragraph">
                <wp:posOffset>136525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 xmlns:pic="http://schemas.openxmlformats.org/drawingml/2006/pictur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BCD5C2" w14:textId="48D006B4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6716CE317A0F486386977EEAA904163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CD5E01">
                                <w:t>5W Cube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D8A46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84.5pt;margin-top:10.75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" filled="f" stroked="f">
              <v:textbox>
                <w:txbxContent>
                  <w:p w14:paraId="56BCD5C2" w14:textId="48D006B4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6716CE317A0F486386977EEAA9041639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CD5E01">
                          <w:t>5W Cube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D566E8">
      <w:tab/>
    </w:r>
    <w:r w:rsidR="00D566E8">
      <w:rPr>
        <w:noProof/>
      </w:rPr>
      <w:drawing>
        <wp:inline distT="0" distB="0" distL="0" distR="0" wp14:anchorId="3ABC72B7" wp14:editId="6A899AF6">
          <wp:extent cx="4676775" cy="400050"/>
          <wp:effectExtent l="0" t="0" r="9525" b="0"/>
          <wp:docPr id="179584316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67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63AE6C" w14:textId="77777777" w:rsidR="00D566E8" w:rsidRDefault="00D566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30C279" w14:textId="77777777" w:rsidR="00EC2C53" w:rsidRDefault="00EC2C53" w:rsidP="00293785">
      <w:pPr>
        <w:spacing w:after="0" w:line="240" w:lineRule="auto"/>
      </w:pPr>
      <w:r>
        <w:separator/>
      </w:r>
    </w:p>
  </w:footnote>
  <w:footnote w:type="continuationSeparator" w:id="0">
    <w:p w14:paraId="4403EBE9" w14:textId="77777777" w:rsidR="00EC2C53" w:rsidRDefault="00EC2C53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6BBD2B" w14:textId="77777777" w:rsidR="00D566E8" w:rsidRDefault="00D566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067AA4" w14:textId="77777777" w:rsidR="00D566E8" w:rsidRDefault="00D566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CC143B" w14:textId="77777777" w:rsidR="00D566E8" w:rsidRDefault="00D566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235382">
    <w:abstractNumId w:val="6"/>
  </w:num>
  <w:num w:numId="2" w16cid:durableId="1703675173">
    <w:abstractNumId w:val="7"/>
  </w:num>
  <w:num w:numId="3" w16cid:durableId="970020201">
    <w:abstractNumId w:val="0"/>
  </w:num>
  <w:num w:numId="4" w16cid:durableId="1017540220">
    <w:abstractNumId w:val="2"/>
  </w:num>
  <w:num w:numId="5" w16cid:durableId="1312907064">
    <w:abstractNumId w:val="3"/>
  </w:num>
  <w:num w:numId="6" w16cid:durableId="1925143079">
    <w:abstractNumId w:val="5"/>
  </w:num>
  <w:num w:numId="7" w16cid:durableId="320080450">
    <w:abstractNumId w:val="4"/>
  </w:num>
  <w:num w:numId="8" w16cid:durableId="568225073">
    <w:abstractNumId w:val="8"/>
  </w:num>
  <w:num w:numId="9" w16cid:durableId="1240628648">
    <w:abstractNumId w:val="9"/>
  </w:num>
  <w:num w:numId="10" w16cid:durableId="940603702">
    <w:abstractNumId w:val="10"/>
  </w:num>
  <w:num w:numId="11" w16cid:durableId="8954479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E01"/>
    <w:rsid w:val="0004006F"/>
    <w:rsid w:val="00053775"/>
    <w:rsid w:val="0005619A"/>
    <w:rsid w:val="0008589D"/>
    <w:rsid w:val="0010144F"/>
    <w:rsid w:val="0011259B"/>
    <w:rsid w:val="00116FDD"/>
    <w:rsid w:val="00125621"/>
    <w:rsid w:val="001D0BBF"/>
    <w:rsid w:val="001E1F85"/>
    <w:rsid w:val="001F125D"/>
    <w:rsid w:val="002345CC"/>
    <w:rsid w:val="00293785"/>
    <w:rsid w:val="002C0879"/>
    <w:rsid w:val="002C37B4"/>
    <w:rsid w:val="002D7E66"/>
    <w:rsid w:val="0036040A"/>
    <w:rsid w:val="003716B7"/>
    <w:rsid w:val="00397FA9"/>
    <w:rsid w:val="00446C13"/>
    <w:rsid w:val="005078B4"/>
    <w:rsid w:val="0053328A"/>
    <w:rsid w:val="00535D5C"/>
    <w:rsid w:val="00540FC6"/>
    <w:rsid w:val="005511B6"/>
    <w:rsid w:val="00553C98"/>
    <w:rsid w:val="005A0510"/>
    <w:rsid w:val="005A7635"/>
    <w:rsid w:val="00645D7F"/>
    <w:rsid w:val="00656940"/>
    <w:rsid w:val="00665274"/>
    <w:rsid w:val="00666C03"/>
    <w:rsid w:val="00686DAB"/>
    <w:rsid w:val="006B4CC2"/>
    <w:rsid w:val="006E1542"/>
    <w:rsid w:val="00721EA4"/>
    <w:rsid w:val="0072647D"/>
    <w:rsid w:val="00797CB5"/>
    <w:rsid w:val="007B055F"/>
    <w:rsid w:val="007B39EF"/>
    <w:rsid w:val="007E6F1D"/>
    <w:rsid w:val="00880013"/>
    <w:rsid w:val="008920A4"/>
    <w:rsid w:val="008F5386"/>
    <w:rsid w:val="00913172"/>
    <w:rsid w:val="00981E19"/>
    <w:rsid w:val="009B52E4"/>
    <w:rsid w:val="009D6E8D"/>
    <w:rsid w:val="009F36C1"/>
    <w:rsid w:val="00A101E8"/>
    <w:rsid w:val="00AA1034"/>
    <w:rsid w:val="00AA4308"/>
    <w:rsid w:val="00AB266C"/>
    <w:rsid w:val="00AC349E"/>
    <w:rsid w:val="00B16D09"/>
    <w:rsid w:val="00B92DBF"/>
    <w:rsid w:val="00BD119F"/>
    <w:rsid w:val="00C73EA1"/>
    <w:rsid w:val="00C8524A"/>
    <w:rsid w:val="00CC4F77"/>
    <w:rsid w:val="00CD3CF6"/>
    <w:rsid w:val="00CD5E01"/>
    <w:rsid w:val="00CE336D"/>
    <w:rsid w:val="00D00B1C"/>
    <w:rsid w:val="00D018FC"/>
    <w:rsid w:val="00D106FF"/>
    <w:rsid w:val="00D269D8"/>
    <w:rsid w:val="00D566E8"/>
    <w:rsid w:val="00D626EB"/>
    <w:rsid w:val="00DC7A6D"/>
    <w:rsid w:val="00DD2ECD"/>
    <w:rsid w:val="00DF249E"/>
    <w:rsid w:val="00E60A49"/>
    <w:rsid w:val="00E63A12"/>
    <w:rsid w:val="00EA74D2"/>
    <w:rsid w:val="00EC2C53"/>
    <w:rsid w:val="00ED24C8"/>
    <w:rsid w:val="00F377E2"/>
    <w:rsid w:val="00F50748"/>
    <w:rsid w:val="00F64318"/>
    <w:rsid w:val="00F72D02"/>
    <w:rsid w:val="00FF428B"/>
    <w:rsid w:val="342C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34FF8"/>
  <w15:docId w15:val="{F04BE979-47C5-4C81-A40C-7A0618892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6716CE317A0F486386977EEAA9041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6F135-478F-44EA-927E-2E923A7403DA}"/>
      </w:docPartPr>
      <w:docPartBody>
        <w:p w:rsidR="00535D5C" w:rsidRDefault="00535D5C">
          <w:pPr>
            <w:pStyle w:val="6716CE317A0F486386977EEAA9041639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5C"/>
    <w:rsid w:val="0010144F"/>
    <w:rsid w:val="001E3066"/>
    <w:rsid w:val="002D7E66"/>
    <w:rsid w:val="003928C4"/>
    <w:rsid w:val="00535D5C"/>
    <w:rsid w:val="007A3B38"/>
    <w:rsid w:val="007B39EF"/>
    <w:rsid w:val="00FA0F23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716CE317A0F486386977EEAA9041639">
    <w:name w:val="6716CE317A0F486386977EEAA90416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C:\Users\Michell\Documents\Custom Office Templates\Vertical LEARN Document Attachment.dotx</Template>
  <TotalTime>31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5W Cube</vt:lpstr>
    </vt:vector>
  </TitlesOfParts>
  <Manager/>
  <Company/>
  <LinksUpToDate>false</LinksUpToDate>
  <CharactersWithSpaces>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5W Cube</dc:title>
  <dc:subject/>
  <dc:creator>K20 Center</dc:creator>
  <cp:keywords/>
  <dc:description/>
  <cp:lastModifiedBy>Suyo, Monica J.</cp:lastModifiedBy>
  <cp:revision>5</cp:revision>
  <cp:lastPrinted>2016-07-14T14:08:00Z</cp:lastPrinted>
  <dcterms:created xsi:type="dcterms:W3CDTF">2026-07-16T14:11:00Z</dcterms:created>
  <dcterms:modified xsi:type="dcterms:W3CDTF">2026-07-27T13:33:00Z</dcterms:modified>
  <cp:category/>
</cp:coreProperties>
</file>