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98B54D" w14:textId="0E804FD3" w:rsidR="00DC1CA0" w:rsidRDefault="005B206C" w:rsidP="00072D23">
      <w:pPr>
        <w:pStyle w:val="Title"/>
      </w:pPr>
      <w:r>
        <w:t>es óptic-o</w:t>
      </w:r>
      <w:r w:rsidR="00DC1CA0" w:rsidRPr="00072D23">
        <w:t> </w:t>
      </w:r>
    </w:p>
    <w:p w14:paraId="68B178B7" w14:textId="58EC3498" w:rsidR="005B206C" w:rsidRPr="005B206C" w:rsidRDefault="005B206C" w:rsidP="005B206C">
      <w:r>
        <w:t>Analiza la obra visual de tu tema usando las siguientes categorías:</w:t>
      </w:r>
    </w:p>
    <w:tbl>
      <w:tblPr>
        <w:tblStyle w:val="TableGrid"/>
        <w:tblW w:w="0" w:type="auto"/>
        <w:tblBorders>
          <w:top w:val="single" w:sz="4" w:space="0" w:color="298AC4"/>
          <w:left w:val="single" w:sz="4" w:space="0" w:color="298AC4"/>
          <w:bottom w:val="single" w:sz="4" w:space="0" w:color="298AC4"/>
          <w:right w:val="single" w:sz="4" w:space="0" w:color="298AC4"/>
          <w:insideH w:val="single" w:sz="4" w:space="0" w:color="298AC4"/>
          <w:insideV w:val="single" w:sz="4" w:space="0" w:color="298AC4"/>
        </w:tblBorders>
        <w:tblLook w:val="04A0" w:firstRow="1" w:lastRow="0" w:firstColumn="1" w:lastColumn="0" w:noHBand="0" w:noVBand="1"/>
      </w:tblPr>
      <w:tblGrid>
        <w:gridCol w:w="715"/>
        <w:gridCol w:w="2520"/>
        <w:gridCol w:w="6115"/>
      </w:tblGrid>
      <w:tr w:rsidR="005B206C" w14:paraId="5C0E43C3" w14:textId="77777777" w:rsidTr="005B206C">
        <w:tc>
          <w:tcPr>
            <w:tcW w:w="715" w:type="dxa"/>
            <w:shd w:val="clear" w:color="auto" w:fill="285781"/>
          </w:tcPr>
          <w:p w14:paraId="2916C99E" w14:textId="77777777" w:rsidR="005B206C" w:rsidRDefault="005B206C" w:rsidP="005B206C">
            <w:pPr>
              <w:jc w:val="center"/>
              <w:rPr>
                <w:b/>
                <w:bCs/>
                <w:color w:val="FFFFFF" w:themeColor="background1"/>
                <w:sz w:val="50"/>
                <w:szCs w:val="50"/>
              </w:rPr>
            </w:pPr>
          </w:p>
          <w:p w14:paraId="3C6A8081" w14:textId="62E29263" w:rsidR="005B206C" w:rsidRPr="005B206C" w:rsidRDefault="005B206C" w:rsidP="005B206C">
            <w:pPr>
              <w:jc w:val="center"/>
              <w:rPr>
                <w:b/>
                <w:bCs/>
                <w:color w:val="FFFFFF" w:themeColor="background1"/>
                <w:sz w:val="50"/>
                <w:szCs w:val="50"/>
              </w:rPr>
            </w:pPr>
            <w:r w:rsidRPr="005B206C">
              <w:rPr>
                <w:b/>
                <w:bCs/>
                <w:color w:val="FFFFFF" w:themeColor="background1"/>
                <w:sz w:val="50"/>
                <w:szCs w:val="50"/>
              </w:rPr>
              <w:t>O</w:t>
            </w:r>
          </w:p>
        </w:tc>
        <w:tc>
          <w:tcPr>
            <w:tcW w:w="2520" w:type="dxa"/>
            <w:shd w:val="clear" w:color="auto" w:fill="285781" w:themeFill="accent2"/>
          </w:tcPr>
          <w:p w14:paraId="2461FE13" w14:textId="77777777" w:rsidR="005B206C" w:rsidRDefault="005B206C" w:rsidP="005B206C">
            <w:pPr>
              <w:jc w:val="center"/>
              <w:rPr>
                <w:color w:val="FFFFFF" w:themeColor="background1"/>
              </w:rPr>
            </w:pPr>
          </w:p>
          <w:p w14:paraId="0C13C609" w14:textId="61D430D3" w:rsidR="005B206C" w:rsidRPr="005B206C" w:rsidRDefault="005B206C" w:rsidP="005B206C">
            <w:pPr>
              <w:jc w:val="center"/>
              <w:rPr>
                <w:b/>
                <w:bCs/>
                <w:color w:val="FFFFFF" w:themeColor="background1"/>
              </w:rPr>
            </w:pPr>
            <w:r w:rsidRPr="005B206C">
              <w:rPr>
                <w:b/>
                <w:bCs/>
                <w:color w:val="FFFFFF" w:themeColor="background1"/>
              </w:rPr>
              <w:t>OBSERVACIONES</w:t>
            </w:r>
          </w:p>
          <w:p w14:paraId="554A1157" w14:textId="77777777" w:rsidR="005B206C" w:rsidRPr="005B206C" w:rsidRDefault="005B206C" w:rsidP="005B206C">
            <w:pPr>
              <w:jc w:val="center"/>
              <w:rPr>
                <w:color w:val="FFFFFF" w:themeColor="background1"/>
              </w:rPr>
            </w:pPr>
          </w:p>
          <w:p w14:paraId="6FA5984F" w14:textId="77777777" w:rsidR="005B206C" w:rsidRDefault="005B206C" w:rsidP="005B206C">
            <w:pPr>
              <w:jc w:val="center"/>
              <w:rPr>
                <w:color w:val="FFFFFF" w:themeColor="background1"/>
              </w:rPr>
            </w:pPr>
            <w:r w:rsidRPr="005B206C">
              <w:rPr>
                <w:color w:val="FFFFFF" w:themeColor="background1"/>
              </w:rPr>
              <w:t>¿Qué OBSERVAS?</w:t>
            </w:r>
          </w:p>
          <w:p w14:paraId="2CF666A0" w14:textId="77777777" w:rsidR="005B206C" w:rsidRDefault="005B206C" w:rsidP="005B206C">
            <w:pPr>
              <w:jc w:val="center"/>
              <w:rPr>
                <w:color w:val="FFFFFF" w:themeColor="background1"/>
              </w:rPr>
            </w:pPr>
          </w:p>
          <w:p w14:paraId="3F131921" w14:textId="77777777" w:rsidR="005B206C" w:rsidRDefault="005B206C" w:rsidP="005B206C">
            <w:pPr>
              <w:jc w:val="center"/>
              <w:rPr>
                <w:color w:val="FFFFFF" w:themeColor="background1"/>
              </w:rPr>
            </w:pPr>
          </w:p>
          <w:p w14:paraId="5CD0AF00" w14:textId="6A09E6F7" w:rsidR="005B206C" w:rsidRPr="005B206C" w:rsidRDefault="005B206C" w:rsidP="005B206C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6115" w:type="dxa"/>
          </w:tcPr>
          <w:p w14:paraId="4CD6808B" w14:textId="77777777" w:rsidR="005B206C" w:rsidRDefault="005B206C" w:rsidP="005B206C"/>
        </w:tc>
      </w:tr>
      <w:tr w:rsidR="005B206C" w14:paraId="69FD5870" w14:textId="77777777" w:rsidTr="005B206C">
        <w:tc>
          <w:tcPr>
            <w:tcW w:w="715" w:type="dxa"/>
            <w:shd w:val="clear" w:color="auto" w:fill="285781"/>
          </w:tcPr>
          <w:p w14:paraId="6A94CC8B" w14:textId="77777777" w:rsidR="005B206C" w:rsidRDefault="005B206C" w:rsidP="005B206C">
            <w:pPr>
              <w:jc w:val="center"/>
              <w:rPr>
                <w:b/>
                <w:bCs/>
                <w:color w:val="FFFFFF" w:themeColor="background1"/>
                <w:sz w:val="50"/>
                <w:szCs w:val="50"/>
              </w:rPr>
            </w:pPr>
          </w:p>
          <w:p w14:paraId="2A4A85EE" w14:textId="6A416A38" w:rsidR="005B206C" w:rsidRPr="005B206C" w:rsidRDefault="005B206C" w:rsidP="005B206C">
            <w:pPr>
              <w:jc w:val="center"/>
              <w:rPr>
                <w:b/>
                <w:bCs/>
                <w:color w:val="FFFFFF" w:themeColor="background1"/>
                <w:sz w:val="50"/>
                <w:szCs w:val="50"/>
              </w:rPr>
            </w:pPr>
            <w:r w:rsidRPr="005B206C">
              <w:rPr>
                <w:b/>
                <w:bCs/>
                <w:color w:val="FFFFFF" w:themeColor="background1"/>
                <w:sz w:val="50"/>
                <w:szCs w:val="50"/>
              </w:rPr>
              <w:t>P</w:t>
            </w:r>
          </w:p>
        </w:tc>
        <w:tc>
          <w:tcPr>
            <w:tcW w:w="2520" w:type="dxa"/>
            <w:shd w:val="clear" w:color="auto" w:fill="285781" w:themeFill="accent2"/>
          </w:tcPr>
          <w:p w14:paraId="2E04B69D" w14:textId="77777777" w:rsidR="005B206C" w:rsidRDefault="005B206C" w:rsidP="005B206C">
            <w:pPr>
              <w:jc w:val="center"/>
              <w:rPr>
                <w:color w:val="FFFFFF" w:themeColor="background1"/>
              </w:rPr>
            </w:pPr>
          </w:p>
          <w:p w14:paraId="4B1F148A" w14:textId="5E5CED33" w:rsidR="005B206C" w:rsidRPr="005B206C" w:rsidRDefault="005B206C" w:rsidP="005B206C">
            <w:pPr>
              <w:jc w:val="center"/>
              <w:rPr>
                <w:b/>
                <w:bCs/>
                <w:color w:val="FFFFFF" w:themeColor="background1"/>
              </w:rPr>
            </w:pPr>
            <w:r w:rsidRPr="005B206C">
              <w:rPr>
                <w:b/>
                <w:bCs/>
                <w:color w:val="FFFFFF" w:themeColor="background1"/>
              </w:rPr>
              <w:t>PARTES</w:t>
            </w:r>
          </w:p>
          <w:p w14:paraId="7F52016D" w14:textId="77777777" w:rsidR="005B206C" w:rsidRPr="005B206C" w:rsidRDefault="005B206C" w:rsidP="005B206C">
            <w:pPr>
              <w:jc w:val="center"/>
              <w:rPr>
                <w:color w:val="FFFFFF" w:themeColor="background1"/>
              </w:rPr>
            </w:pPr>
          </w:p>
          <w:p w14:paraId="72EDFFD7" w14:textId="77777777" w:rsidR="005B206C" w:rsidRDefault="005B206C" w:rsidP="005B206C">
            <w:pPr>
              <w:jc w:val="center"/>
              <w:rPr>
                <w:color w:val="FFFFFF" w:themeColor="background1"/>
              </w:rPr>
            </w:pPr>
            <w:r w:rsidRPr="005B206C">
              <w:rPr>
                <w:color w:val="FFFFFF" w:themeColor="background1"/>
              </w:rPr>
              <w:t>¿Cuáles PARTES resaltan?</w:t>
            </w:r>
          </w:p>
          <w:p w14:paraId="58C652E1" w14:textId="77777777" w:rsidR="005B206C" w:rsidRDefault="005B206C" w:rsidP="005B206C">
            <w:pPr>
              <w:jc w:val="center"/>
              <w:rPr>
                <w:color w:val="FFFFFF" w:themeColor="background1"/>
              </w:rPr>
            </w:pPr>
          </w:p>
          <w:p w14:paraId="0800B921" w14:textId="4EB17FA4" w:rsidR="005B206C" w:rsidRPr="005B206C" w:rsidRDefault="005B206C" w:rsidP="005B206C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6115" w:type="dxa"/>
          </w:tcPr>
          <w:p w14:paraId="1ECAED46" w14:textId="77777777" w:rsidR="005B206C" w:rsidRDefault="005B206C" w:rsidP="005B206C"/>
        </w:tc>
      </w:tr>
      <w:tr w:rsidR="005B206C" w14:paraId="07BD32B1" w14:textId="77777777" w:rsidTr="005B206C">
        <w:tc>
          <w:tcPr>
            <w:tcW w:w="715" w:type="dxa"/>
            <w:shd w:val="clear" w:color="auto" w:fill="285781"/>
          </w:tcPr>
          <w:p w14:paraId="37F564BD" w14:textId="77777777" w:rsidR="005B206C" w:rsidRDefault="005B206C" w:rsidP="005B206C">
            <w:pPr>
              <w:jc w:val="center"/>
              <w:rPr>
                <w:b/>
                <w:bCs/>
                <w:color w:val="FFFFFF" w:themeColor="background1"/>
                <w:sz w:val="50"/>
                <w:szCs w:val="50"/>
              </w:rPr>
            </w:pPr>
          </w:p>
          <w:p w14:paraId="3736C1DD" w14:textId="6977E768" w:rsidR="005B206C" w:rsidRPr="005B206C" w:rsidRDefault="005B206C" w:rsidP="005B206C">
            <w:pPr>
              <w:jc w:val="center"/>
              <w:rPr>
                <w:b/>
                <w:bCs/>
                <w:color w:val="FFFFFF" w:themeColor="background1"/>
                <w:sz w:val="50"/>
                <w:szCs w:val="50"/>
              </w:rPr>
            </w:pPr>
            <w:r w:rsidRPr="005B206C">
              <w:rPr>
                <w:b/>
                <w:bCs/>
                <w:color w:val="FFFFFF" w:themeColor="background1"/>
                <w:sz w:val="50"/>
                <w:szCs w:val="50"/>
              </w:rPr>
              <w:t>T</w:t>
            </w:r>
          </w:p>
        </w:tc>
        <w:tc>
          <w:tcPr>
            <w:tcW w:w="2520" w:type="dxa"/>
            <w:shd w:val="clear" w:color="auto" w:fill="285781" w:themeFill="accent2"/>
          </w:tcPr>
          <w:p w14:paraId="41044816" w14:textId="77777777" w:rsidR="005B206C" w:rsidRDefault="005B206C" w:rsidP="005B206C">
            <w:pPr>
              <w:jc w:val="center"/>
              <w:rPr>
                <w:color w:val="FFFFFF" w:themeColor="background1"/>
              </w:rPr>
            </w:pPr>
          </w:p>
          <w:p w14:paraId="30F24583" w14:textId="05DE6CE5" w:rsidR="005B206C" w:rsidRPr="005B206C" w:rsidRDefault="005B206C" w:rsidP="005B206C">
            <w:pPr>
              <w:jc w:val="center"/>
              <w:rPr>
                <w:b/>
                <w:bCs/>
                <w:color w:val="FFFFFF" w:themeColor="background1"/>
              </w:rPr>
            </w:pPr>
            <w:r w:rsidRPr="005B206C">
              <w:rPr>
                <w:b/>
                <w:bCs/>
                <w:color w:val="FFFFFF" w:themeColor="background1"/>
              </w:rPr>
              <w:t>TÍTULO</w:t>
            </w:r>
          </w:p>
          <w:p w14:paraId="0DEDAE4B" w14:textId="77777777" w:rsidR="005B206C" w:rsidRPr="005B206C" w:rsidRDefault="005B206C" w:rsidP="005B206C">
            <w:pPr>
              <w:jc w:val="center"/>
              <w:rPr>
                <w:color w:val="FFFFFF" w:themeColor="background1"/>
              </w:rPr>
            </w:pPr>
          </w:p>
          <w:p w14:paraId="62C864F3" w14:textId="77777777" w:rsidR="005B206C" w:rsidRDefault="005B206C" w:rsidP="005B206C">
            <w:pPr>
              <w:jc w:val="center"/>
              <w:rPr>
                <w:color w:val="FFFFFF" w:themeColor="background1"/>
              </w:rPr>
            </w:pPr>
            <w:r w:rsidRPr="005B206C">
              <w:rPr>
                <w:color w:val="FFFFFF" w:themeColor="background1"/>
              </w:rPr>
              <w:t>¿Qué te dice el TÍTULO, el autor, o la fecha?</w:t>
            </w:r>
          </w:p>
          <w:p w14:paraId="3329F38A" w14:textId="77777777" w:rsidR="005B206C" w:rsidRDefault="005B206C" w:rsidP="005B206C">
            <w:pPr>
              <w:jc w:val="center"/>
              <w:rPr>
                <w:color w:val="FFFFFF" w:themeColor="background1"/>
              </w:rPr>
            </w:pPr>
          </w:p>
          <w:p w14:paraId="4AB81AD2" w14:textId="3D16E41E" w:rsidR="005B206C" w:rsidRPr="005B206C" w:rsidRDefault="005B206C" w:rsidP="005B206C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6115" w:type="dxa"/>
          </w:tcPr>
          <w:p w14:paraId="13E9B479" w14:textId="77777777" w:rsidR="005B206C" w:rsidRDefault="005B206C" w:rsidP="005B206C"/>
        </w:tc>
      </w:tr>
      <w:tr w:rsidR="005B206C" w14:paraId="0CC03280" w14:textId="77777777" w:rsidTr="005B206C">
        <w:tc>
          <w:tcPr>
            <w:tcW w:w="715" w:type="dxa"/>
            <w:shd w:val="clear" w:color="auto" w:fill="285781"/>
          </w:tcPr>
          <w:p w14:paraId="4822EDF4" w14:textId="77777777" w:rsidR="005B206C" w:rsidRDefault="005B206C" w:rsidP="005B206C">
            <w:pPr>
              <w:jc w:val="center"/>
              <w:rPr>
                <w:b/>
                <w:bCs/>
                <w:color w:val="FFFFFF" w:themeColor="background1"/>
                <w:sz w:val="50"/>
                <w:szCs w:val="50"/>
              </w:rPr>
            </w:pPr>
          </w:p>
          <w:p w14:paraId="004E74A4" w14:textId="37FA59D4" w:rsidR="005B206C" w:rsidRPr="005B206C" w:rsidRDefault="005B206C" w:rsidP="005B206C">
            <w:pPr>
              <w:jc w:val="center"/>
              <w:rPr>
                <w:b/>
                <w:bCs/>
                <w:color w:val="FFFFFF" w:themeColor="background1"/>
                <w:sz w:val="50"/>
                <w:szCs w:val="50"/>
              </w:rPr>
            </w:pPr>
            <w:r w:rsidRPr="005B206C">
              <w:rPr>
                <w:b/>
                <w:bCs/>
                <w:color w:val="FFFFFF" w:themeColor="background1"/>
                <w:sz w:val="50"/>
                <w:szCs w:val="50"/>
              </w:rPr>
              <w:t>I</w:t>
            </w:r>
          </w:p>
        </w:tc>
        <w:tc>
          <w:tcPr>
            <w:tcW w:w="2520" w:type="dxa"/>
            <w:shd w:val="clear" w:color="auto" w:fill="285781" w:themeFill="accent2"/>
          </w:tcPr>
          <w:p w14:paraId="41B98550" w14:textId="77777777" w:rsidR="005B206C" w:rsidRDefault="005B206C" w:rsidP="005B206C">
            <w:pPr>
              <w:jc w:val="center"/>
              <w:rPr>
                <w:color w:val="FFFFFF" w:themeColor="background1"/>
              </w:rPr>
            </w:pPr>
          </w:p>
          <w:p w14:paraId="7CB89F0C" w14:textId="5C4E44FD" w:rsidR="005B206C" w:rsidRPr="005B206C" w:rsidRDefault="005B206C" w:rsidP="005B206C">
            <w:pPr>
              <w:jc w:val="center"/>
              <w:rPr>
                <w:b/>
                <w:bCs/>
                <w:color w:val="FFFFFF" w:themeColor="background1"/>
              </w:rPr>
            </w:pPr>
            <w:r w:rsidRPr="005B206C">
              <w:rPr>
                <w:b/>
                <w:bCs/>
                <w:color w:val="FFFFFF" w:themeColor="background1"/>
              </w:rPr>
              <w:t>INTERACCIONES</w:t>
            </w:r>
          </w:p>
          <w:p w14:paraId="7D19B95E" w14:textId="77777777" w:rsidR="005B206C" w:rsidRPr="005B206C" w:rsidRDefault="005B206C" w:rsidP="005B206C">
            <w:pPr>
              <w:jc w:val="center"/>
              <w:rPr>
                <w:color w:val="FFFFFF" w:themeColor="background1"/>
              </w:rPr>
            </w:pPr>
          </w:p>
          <w:p w14:paraId="6AC356DA" w14:textId="77777777" w:rsidR="005B206C" w:rsidRDefault="005B206C" w:rsidP="005B206C">
            <w:pPr>
              <w:jc w:val="center"/>
              <w:rPr>
                <w:color w:val="FFFFFF" w:themeColor="background1"/>
              </w:rPr>
            </w:pPr>
            <w:r w:rsidRPr="005B206C">
              <w:rPr>
                <w:color w:val="FFFFFF" w:themeColor="background1"/>
              </w:rPr>
              <w:t>¿Cómo INTERACTUAN las partes visuales para expresar el mensaje del artista?</w:t>
            </w:r>
          </w:p>
          <w:p w14:paraId="5FB5CFAA" w14:textId="77777777" w:rsidR="005B206C" w:rsidRDefault="005B206C" w:rsidP="005B206C">
            <w:pPr>
              <w:jc w:val="center"/>
              <w:rPr>
                <w:color w:val="FFFFFF" w:themeColor="background1"/>
              </w:rPr>
            </w:pPr>
          </w:p>
          <w:p w14:paraId="5CDD5DDD" w14:textId="269B0DFB" w:rsidR="005B206C" w:rsidRPr="005B206C" w:rsidRDefault="005B206C" w:rsidP="005B206C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6115" w:type="dxa"/>
          </w:tcPr>
          <w:p w14:paraId="3366E086" w14:textId="77777777" w:rsidR="005B206C" w:rsidRDefault="005B206C" w:rsidP="005B206C"/>
        </w:tc>
      </w:tr>
      <w:tr w:rsidR="005B206C" w14:paraId="45114847" w14:textId="77777777" w:rsidTr="005B206C">
        <w:tc>
          <w:tcPr>
            <w:tcW w:w="715" w:type="dxa"/>
            <w:shd w:val="clear" w:color="auto" w:fill="285781"/>
          </w:tcPr>
          <w:p w14:paraId="114AD653" w14:textId="77777777" w:rsidR="005B206C" w:rsidRDefault="005B206C" w:rsidP="005B206C">
            <w:pPr>
              <w:jc w:val="center"/>
              <w:rPr>
                <w:b/>
                <w:bCs/>
                <w:color w:val="FFFFFF" w:themeColor="background1"/>
                <w:sz w:val="50"/>
                <w:szCs w:val="50"/>
              </w:rPr>
            </w:pPr>
          </w:p>
          <w:p w14:paraId="445E065B" w14:textId="7F0F8413" w:rsidR="005B206C" w:rsidRPr="005B206C" w:rsidRDefault="005B206C" w:rsidP="005B206C">
            <w:pPr>
              <w:jc w:val="center"/>
              <w:rPr>
                <w:b/>
                <w:bCs/>
                <w:color w:val="FFFFFF" w:themeColor="background1"/>
                <w:sz w:val="50"/>
                <w:szCs w:val="50"/>
              </w:rPr>
            </w:pPr>
            <w:r w:rsidRPr="005B206C">
              <w:rPr>
                <w:b/>
                <w:bCs/>
                <w:color w:val="FFFFFF" w:themeColor="background1"/>
                <w:sz w:val="50"/>
                <w:szCs w:val="50"/>
              </w:rPr>
              <w:t>C</w:t>
            </w:r>
          </w:p>
        </w:tc>
        <w:tc>
          <w:tcPr>
            <w:tcW w:w="2520" w:type="dxa"/>
            <w:shd w:val="clear" w:color="auto" w:fill="285781" w:themeFill="accent2"/>
          </w:tcPr>
          <w:p w14:paraId="6DE530D5" w14:textId="77777777" w:rsidR="005B206C" w:rsidRDefault="005B206C" w:rsidP="005B206C">
            <w:pPr>
              <w:jc w:val="center"/>
              <w:rPr>
                <w:color w:val="FFFFFF" w:themeColor="background1"/>
              </w:rPr>
            </w:pPr>
          </w:p>
          <w:p w14:paraId="729A47EC" w14:textId="053C1B05" w:rsidR="005B206C" w:rsidRPr="005B206C" w:rsidRDefault="005B206C" w:rsidP="005B206C">
            <w:pPr>
              <w:jc w:val="center"/>
              <w:rPr>
                <w:b/>
                <w:bCs/>
                <w:color w:val="FFFFFF" w:themeColor="background1"/>
              </w:rPr>
            </w:pPr>
            <w:r w:rsidRPr="005B206C">
              <w:rPr>
                <w:b/>
                <w:bCs/>
                <w:color w:val="FFFFFF" w:themeColor="background1"/>
              </w:rPr>
              <w:t>CONCLUSIONES</w:t>
            </w:r>
          </w:p>
          <w:p w14:paraId="01FB2983" w14:textId="77777777" w:rsidR="005B206C" w:rsidRPr="005B206C" w:rsidRDefault="005B206C" w:rsidP="005B206C">
            <w:pPr>
              <w:jc w:val="center"/>
              <w:rPr>
                <w:color w:val="FFFFFF" w:themeColor="background1"/>
              </w:rPr>
            </w:pPr>
          </w:p>
          <w:p w14:paraId="71C18FF6" w14:textId="77777777" w:rsidR="005B206C" w:rsidRDefault="005B206C" w:rsidP="005B206C">
            <w:pPr>
              <w:jc w:val="center"/>
              <w:rPr>
                <w:color w:val="FFFFFF" w:themeColor="background1"/>
              </w:rPr>
            </w:pPr>
            <w:r w:rsidRPr="005B206C">
              <w:rPr>
                <w:color w:val="FFFFFF" w:themeColor="background1"/>
              </w:rPr>
              <w:t>¿Qué conclusiones puedes deducir de las partes visuales, el mensaje o el artista?</w:t>
            </w:r>
          </w:p>
          <w:p w14:paraId="7C0DC98E" w14:textId="77777777" w:rsidR="005B206C" w:rsidRDefault="005B206C" w:rsidP="005B206C">
            <w:pPr>
              <w:jc w:val="center"/>
              <w:rPr>
                <w:color w:val="FFFFFF" w:themeColor="background1"/>
              </w:rPr>
            </w:pPr>
          </w:p>
          <w:p w14:paraId="6626B131" w14:textId="387261EC" w:rsidR="005B206C" w:rsidRPr="005B206C" w:rsidRDefault="005B206C" w:rsidP="005B206C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6115" w:type="dxa"/>
          </w:tcPr>
          <w:p w14:paraId="7568805C" w14:textId="77777777" w:rsidR="005B206C" w:rsidRDefault="005B206C" w:rsidP="005B206C"/>
        </w:tc>
      </w:tr>
    </w:tbl>
    <w:p w14:paraId="1F1795C1" w14:textId="77777777" w:rsidR="005B206C" w:rsidRPr="005B206C" w:rsidRDefault="005B206C" w:rsidP="005B206C"/>
    <w:sectPr w:rsidR="005B206C" w:rsidRPr="005B206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F9AA8E" w14:textId="77777777" w:rsidR="00E6143C" w:rsidRDefault="00E6143C" w:rsidP="00DC1CA0">
      <w:r>
        <w:separator/>
      </w:r>
    </w:p>
  </w:endnote>
  <w:endnote w:type="continuationSeparator" w:id="0">
    <w:p w14:paraId="7BC5A6BB" w14:textId="77777777" w:rsidR="00E6143C" w:rsidRDefault="00E6143C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C128BB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6FC362D6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FFC20B7" w14:textId="477413BE" w:rsidR="009F0B2E" w:rsidRPr="00EA2AF9" w:rsidRDefault="00EA2AF9" w:rsidP="00EA2AF9">
                          <w:pPr>
                            <w:pStyle w:val="Footer"/>
                          </w:pPr>
                          <w:fldSimple w:instr=" TITLE \* Upper \* MERGEFORMAT ">
                            <w:r w:rsidR="005B206C" w:rsidRPr="005B206C">
                              <w:t>IT'S OPTIC-AL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4FFC20B7" w14:textId="477413BE" w:rsidR="009F0B2E" w:rsidRPr="00EA2AF9" w:rsidRDefault="00EA2AF9" w:rsidP="00EA2AF9">
                    <w:pPr>
                      <w:pStyle w:val="Footer"/>
                    </w:pPr>
                    <w:fldSimple w:instr=" TITLE \* Upper \* MERGEFORMAT ">
                      <w:r w:rsidR="005B206C" w:rsidRPr="005B206C">
                        <w:t>IT'S OPTIC-AL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19991A10" wp14:editId="1EF966E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FF5BF1" w14:textId="77777777" w:rsidR="00E6143C" w:rsidRDefault="00E6143C" w:rsidP="00DC1CA0">
      <w:r>
        <w:separator/>
      </w:r>
    </w:p>
  </w:footnote>
  <w:footnote w:type="continuationSeparator" w:id="0">
    <w:p w14:paraId="3011B26E" w14:textId="77777777" w:rsidR="00E6143C" w:rsidRDefault="00E6143C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06C"/>
    <w:rsid w:val="00072D23"/>
    <w:rsid w:val="000C7623"/>
    <w:rsid w:val="000F060C"/>
    <w:rsid w:val="0010714D"/>
    <w:rsid w:val="001B5BA6"/>
    <w:rsid w:val="00245200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5345DE"/>
    <w:rsid w:val="005B206C"/>
    <w:rsid w:val="005B2598"/>
    <w:rsid w:val="005B4511"/>
    <w:rsid w:val="005E3EB2"/>
    <w:rsid w:val="00656338"/>
    <w:rsid w:val="006C5B24"/>
    <w:rsid w:val="00782F44"/>
    <w:rsid w:val="007A5710"/>
    <w:rsid w:val="008A4606"/>
    <w:rsid w:val="008E31E6"/>
    <w:rsid w:val="008F712F"/>
    <w:rsid w:val="00914680"/>
    <w:rsid w:val="00943642"/>
    <w:rsid w:val="00943A0E"/>
    <w:rsid w:val="00976B6A"/>
    <w:rsid w:val="00977E3D"/>
    <w:rsid w:val="009A7873"/>
    <w:rsid w:val="009F0B2E"/>
    <w:rsid w:val="00A1673F"/>
    <w:rsid w:val="00B46A18"/>
    <w:rsid w:val="00BD7B9F"/>
    <w:rsid w:val="00CE2E34"/>
    <w:rsid w:val="00CF4EFB"/>
    <w:rsid w:val="00D72955"/>
    <w:rsid w:val="00D760BA"/>
    <w:rsid w:val="00DC1CA0"/>
    <w:rsid w:val="00E326C3"/>
    <w:rsid w:val="00E45663"/>
    <w:rsid w:val="00E46C11"/>
    <w:rsid w:val="00E6143C"/>
    <w:rsid w:val="00EA2AF9"/>
    <w:rsid w:val="00EB6E7A"/>
    <w:rsid w:val="00F1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689B1F"/>
  <w15:chartTrackingRefBased/>
  <w15:docId w15:val="{052EC6B1-B4D4-AC4E-ACDE-0128FA4D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C1CA0"/>
    <w:rPr>
      <w:rFonts w:ascii="Calibri" w:hAnsi="Calibri" w:cs="Calibri"/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B2E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B2E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B2E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F0B2E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072D23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072D23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2D48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4C2D48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274BB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72955"/>
    <w:pPr>
      <w:ind w:left="720"/>
      <w:contextualSpacing/>
    </w:pPr>
  </w:style>
  <w:style w:type="paragraph" w:customStyle="1" w:styleId="AnswerKey">
    <w:name w:val="Answer Key"/>
    <w:basedOn w:val="Normal"/>
    <w:qFormat/>
    <w:rsid w:val="00CE2E34"/>
    <w:rPr>
      <w:color w:val="D30F7F" w:themeColor="accent5"/>
    </w:rPr>
  </w:style>
  <w:style w:type="table" w:styleId="TableGrid">
    <w:name w:val="Table Grid"/>
    <w:basedOn w:val="TableNormal"/>
    <w:uiPriority w:val="39"/>
    <w:rsid w:val="005B2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racelilopez/Library/Group%20Containers/UBF8T346G9.Office/User%20Content.localized/Templates.localized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18</TotalTime>
  <Pages>1</Pages>
  <Words>62</Words>
  <Characters>326</Characters>
  <Application>Microsoft Office Word</Application>
  <DocSecurity>0</DocSecurity>
  <Lines>56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It's OPTIC-al</vt:lpstr>
    </vt:vector>
  </TitlesOfParts>
  <Manager/>
  <Company/>
  <LinksUpToDate>false</LinksUpToDate>
  <CharactersWithSpaces>372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It's OPTIC-al</dc:title>
  <dc:subject/>
  <dc:creator>K20 Center</dc:creator>
  <cp:keywords/>
  <dc:description/>
  <cp:lastModifiedBy>Lopez, Araceli</cp:lastModifiedBy>
  <cp:revision>2</cp:revision>
  <dcterms:created xsi:type="dcterms:W3CDTF">2026-08-27T20:23:00Z</dcterms:created>
  <dcterms:modified xsi:type="dcterms:W3CDTF">2026-08-27T20:47:00Z</dcterms:modified>
  <cp:category/>
</cp:coreProperties>
</file>