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98B54D" w14:textId="0E804FD3" w:rsidR="00DC1CA0" w:rsidRDefault="005B206C" w:rsidP="00072D23">
      <w:pPr>
        <w:pStyle w:val="Title"/>
      </w:pPr>
      <w:r>
        <w:t>es óptic-o</w:t>
      </w:r>
      <w:r w:rsidR="00DC1CA0" w:rsidRPr="00072D23">
        <w:t> </w:t>
      </w:r>
    </w:p>
    <w:p w14:paraId="68B178B7" w14:textId="58EC3498" w:rsidR="005B206C" w:rsidRPr="005B206C" w:rsidRDefault="005B206C" w:rsidP="005B206C">
      <w:r>
        <w:t>Analiza la obra visual de tu tema usando las siguientes categorías:</w:t>
      </w:r>
    </w:p>
    <w:tbl>
      <w:tblPr>
        <w:tblStyle w:val="TableGrid"/>
        <w:tblW w:w="9359" w:type="dxa"/>
        <w:tblBorders>
          <w:top w:val="single" w:sz="4" w:space="0" w:color="298AC4"/>
          <w:left w:val="single" w:sz="4" w:space="0" w:color="298AC4"/>
          <w:bottom w:val="single" w:sz="4" w:space="0" w:color="298AC4"/>
          <w:right w:val="single" w:sz="4" w:space="0" w:color="298AC4"/>
          <w:insideH w:val="single" w:sz="4" w:space="0" w:color="298AC4"/>
          <w:insideV w:val="single" w:sz="4" w:space="0" w:color="298AC4"/>
        </w:tblBorders>
        <w:tblLook w:val="04A0" w:firstRow="1" w:lastRow="0" w:firstColumn="1" w:lastColumn="0" w:noHBand="0" w:noVBand="1"/>
      </w:tblPr>
      <w:tblGrid>
        <w:gridCol w:w="806"/>
        <w:gridCol w:w="3715"/>
        <w:gridCol w:w="4838"/>
      </w:tblGrid>
      <w:tr w:rsidR="005B206C" w14:paraId="5C0E43C3" w14:textId="77777777" w:rsidTr="00B23EC3">
        <w:trPr>
          <w:trHeight w:val="1944"/>
        </w:trPr>
        <w:tc>
          <w:tcPr>
            <w:tcW w:w="806" w:type="dxa"/>
            <w:shd w:val="clear" w:color="auto" w:fill="285781"/>
          </w:tcPr>
          <w:p w14:paraId="2916C99E" w14:textId="77777777" w:rsid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</w:p>
          <w:p w14:paraId="3C6A8081" w14:textId="62E29263" w:rsidR="005B206C" w:rsidRP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  <w:r w:rsidRPr="005B206C">
              <w:rPr>
                <w:b/>
                <w:bCs/>
                <w:color w:val="FFFFFF" w:themeColor="background1"/>
                <w:sz w:val="50"/>
                <w:szCs w:val="50"/>
              </w:rPr>
              <w:t>O</w:t>
            </w:r>
          </w:p>
        </w:tc>
        <w:tc>
          <w:tcPr>
            <w:tcW w:w="3715" w:type="dxa"/>
            <w:shd w:val="clear" w:color="auto" w:fill="285781" w:themeFill="accent2"/>
            <w:vAlign w:val="center"/>
          </w:tcPr>
          <w:p w14:paraId="0C13C609" w14:textId="61D430D3" w:rsidR="005B206C" w:rsidRPr="00B23EC3" w:rsidRDefault="005B206C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B23EC3">
              <w:rPr>
                <w:b/>
                <w:bCs/>
                <w:i/>
                <w:iCs/>
                <w:color w:val="FFFFFF" w:themeColor="background1"/>
              </w:rPr>
              <w:t>OBSERVACIONES</w:t>
            </w:r>
          </w:p>
          <w:p w14:paraId="554A1157" w14:textId="77777777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  <w:p w14:paraId="5CD0AF00" w14:textId="57CA23F5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  <w:r w:rsidRPr="005B206C">
              <w:rPr>
                <w:color w:val="FFFFFF" w:themeColor="background1"/>
              </w:rPr>
              <w:t>¿Qué OBSERVAS</w:t>
            </w:r>
            <w:r w:rsidR="00B23EC3">
              <w:rPr>
                <w:color w:val="FFFFFF" w:themeColor="background1"/>
              </w:rPr>
              <w:t>?</w:t>
            </w:r>
          </w:p>
        </w:tc>
        <w:tc>
          <w:tcPr>
            <w:tcW w:w="4838" w:type="dxa"/>
            <w:vAlign w:val="center"/>
          </w:tcPr>
          <w:p w14:paraId="4CD6808B" w14:textId="77777777" w:rsidR="005B206C" w:rsidRDefault="005B206C" w:rsidP="00B23EC3">
            <w:pPr>
              <w:jc w:val="center"/>
            </w:pPr>
          </w:p>
        </w:tc>
      </w:tr>
      <w:tr w:rsidR="005B206C" w14:paraId="69FD5870" w14:textId="77777777" w:rsidTr="00B23EC3">
        <w:trPr>
          <w:trHeight w:val="1944"/>
        </w:trPr>
        <w:tc>
          <w:tcPr>
            <w:tcW w:w="806" w:type="dxa"/>
            <w:shd w:val="clear" w:color="auto" w:fill="285781"/>
          </w:tcPr>
          <w:p w14:paraId="6A94CC8B" w14:textId="77777777" w:rsid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</w:p>
          <w:p w14:paraId="2A4A85EE" w14:textId="6A416A38" w:rsidR="005B206C" w:rsidRP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  <w:r w:rsidRPr="005B206C">
              <w:rPr>
                <w:b/>
                <w:bCs/>
                <w:color w:val="FFFFFF" w:themeColor="background1"/>
                <w:sz w:val="50"/>
                <w:szCs w:val="50"/>
              </w:rPr>
              <w:t>P</w:t>
            </w:r>
          </w:p>
        </w:tc>
        <w:tc>
          <w:tcPr>
            <w:tcW w:w="3715" w:type="dxa"/>
            <w:shd w:val="clear" w:color="auto" w:fill="285781" w:themeFill="accent2"/>
            <w:vAlign w:val="center"/>
          </w:tcPr>
          <w:p w14:paraId="4B1F148A" w14:textId="5E5CED33" w:rsidR="005B206C" w:rsidRPr="00B23EC3" w:rsidRDefault="005B206C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B23EC3">
              <w:rPr>
                <w:b/>
                <w:bCs/>
                <w:i/>
                <w:iCs/>
                <w:color w:val="FFFFFF" w:themeColor="background1"/>
              </w:rPr>
              <w:t>PARTES</w:t>
            </w:r>
          </w:p>
          <w:p w14:paraId="7F52016D" w14:textId="77777777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  <w:p w14:paraId="0800B921" w14:textId="0D97C2A6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  <w:r w:rsidRPr="005B206C">
              <w:rPr>
                <w:color w:val="FFFFFF" w:themeColor="background1"/>
              </w:rPr>
              <w:t>¿Cuáles PARTES resaltan?</w:t>
            </w:r>
          </w:p>
        </w:tc>
        <w:tc>
          <w:tcPr>
            <w:tcW w:w="4838" w:type="dxa"/>
            <w:vAlign w:val="center"/>
          </w:tcPr>
          <w:p w14:paraId="1ECAED46" w14:textId="77777777" w:rsidR="005B206C" w:rsidRDefault="005B206C" w:rsidP="00B23EC3">
            <w:pPr>
              <w:jc w:val="center"/>
            </w:pPr>
          </w:p>
        </w:tc>
      </w:tr>
      <w:tr w:rsidR="005B206C" w14:paraId="07BD32B1" w14:textId="77777777" w:rsidTr="00B23EC3">
        <w:trPr>
          <w:trHeight w:val="1944"/>
        </w:trPr>
        <w:tc>
          <w:tcPr>
            <w:tcW w:w="806" w:type="dxa"/>
            <w:shd w:val="clear" w:color="auto" w:fill="285781"/>
          </w:tcPr>
          <w:p w14:paraId="37F564BD" w14:textId="77777777" w:rsid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</w:p>
          <w:p w14:paraId="3736C1DD" w14:textId="6977E768" w:rsidR="005B206C" w:rsidRP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  <w:r w:rsidRPr="005B206C">
              <w:rPr>
                <w:b/>
                <w:bCs/>
                <w:color w:val="FFFFFF" w:themeColor="background1"/>
                <w:sz w:val="50"/>
                <w:szCs w:val="50"/>
              </w:rPr>
              <w:t>T</w:t>
            </w:r>
          </w:p>
        </w:tc>
        <w:tc>
          <w:tcPr>
            <w:tcW w:w="3715" w:type="dxa"/>
            <w:shd w:val="clear" w:color="auto" w:fill="285781" w:themeFill="accent2"/>
            <w:vAlign w:val="center"/>
          </w:tcPr>
          <w:p w14:paraId="30F24583" w14:textId="05DE6CE5" w:rsidR="005B206C" w:rsidRPr="00B23EC3" w:rsidRDefault="005B206C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B23EC3">
              <w:rPr>
                <w:b/>
                <w:bCs/>
                <w:i/>
                <w:iCs/>
                <w:color w:val="FFFFFF" w:themeColor="background1"/>
              </w:rPr>
              <w:t>TÍTULO</w:t>
            </w:r>
          </w:p>
          <w:p w14:paraId="0DEDAE4B" w14:textId="77777777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  <w:p w14:paraId="4AB81AD2" w14:textId="12130E88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  <w:r w:rsidRPr="005B206C">
              <w:rPr>
                <w:color w:val="FFFFFF" w:themeColor="background1"/>
              </w:rPr>
              <w:t>¿Qué te dice el TÍTULO, el autor, o la fecha?</w:t>
            </w:r>
          </w:p>
        </w:tc>
        <w:tc>
          <w:tcPr>
            <w:tcW w:w="4838" w:type="dxa"/>
            <w:vAlign w:val="center"/>
          </w:tcPr>
          <w:p w14:paraId="13E9B479" w14:textId="77777777" w:rsidR="005B206C" w:rsidRDefault="005B206C" w:rsidP="00B23EC3">
            <w:pPr>
              <w:jc w:val="center"/>
            </w:pPr>
          </w:p>
        </w:tc>
      </w:tr>
      <w:tr w:rsidR="005B206C" w14:paraId="0CC03280" w14:textId="77777777" w:rsidTr="00B23EC3">
        <w:trPr>
          <w:trHeight w:val="1944"/>
        </w:trPr>
        <w:tc>
          <w:tcPr>
            <w:tcW w:w="806" w:type="dxa"/>
            <w:shd w:val="clear" w:color="auto" w:fill="285781"/>
          </w:tcPr>
          <w:p w14:paraId="4822EDF4" w14:textId="77777777" w:rsid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</w:p>
          <w:p w14:paraId="004E74A4" w14:textId="37FA59D4" w:rsidR="005B206C" w:rsidRP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  <w:r w:rsidRPr="005B206C">
              <w:rPr>
                <w:b/>
                <w:bCs/>
                <w:color w:val="FFFFFF" w:themeColor="background1"/>
                <w:sz w:val="50"/>
                <w:szCs w:val="50"/>
              </w:rPr>
              <w:t>I</w:t>
            </w:r>
          </w:p>
        </w:tc>
        <w:tc>
          <w:tcPr>
            <w:tcW w:w="3715" w:type="dxa"/>
            <w:shd w:val="clear" w:color="auto" w:fill="285781" w:themeFill="accent2"/>
            <w:vAlign w:val="center"/>
          </w:tcPr>
          <w:p w14:paraId="634C6D59" w14:textId="77777777" w:rsidR="00B23EC3" w:rsidRDefault="00B23EC3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</w:p>
          <w:p w14:paraId="7CB89F0C" w14:textId="73FA4595" w:rsidR="005B206C" w:rsidRPr="00B23EC3" w:rsidRDefault="005B206C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B23EC3">
              <w:rPr>
                <w:b/>
                <w:bCs/>
                <w:i/>
                <w:iCs/>
                <w:color w:val="FFFFFF" w:themeColor="background1"/>
              </w:rPr>
              <w:t>INTERACCIONES</w:t>
            </w:r>
          </w:p>
          <w:p w14:paraId="7D19B95E" w14:textId="77777777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  <w:p w14:paraId="39870AA7" w14:textId="378A7BFD" w:rsidR="00B23EC3" w:rsidRDefault="005B206C" w:rsidP="00B23EC3">
            <w:pPr>
              <w:jc w:val="center"/>
              <w:rPr>
                <w:color w:val="FFFFFF" w:themeColor="background1"/>
              </w:rPr>
            </w:pPr>
            <w:r w:rsidRPr="005B206C">
              <w:rPr>
                <w:color w:val="FFFFFF" w:themeColor="background1"/>
              </w:rPr>
              <w:t>¿Cómo INTERACTUAN las partes visuales para expresar el mensaje del artista?</w:t>
            </w:r>
          </w:p>
          <w:p w14:paraId="5CDD5DDD" w14:textId="0021420A" w:rsidR="00B23EC3" w:rsidRPr="005B206C" w:rsidRDefault="00B23EC3" w:rsidP="00B23EC3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838" w:type="dxa"/>
            <w:vAlign w:val="center"/>
          </w:tcPr>
          <w:p w14:paraId="3366E086" w14:textId="77777777" w:rsidR="005B206C" w:rsidRDefault="005B206C" w:rsidP="00B23EC3">
            <w:pPr>
              <w:jc w:val="center"/>
            </w:pPr>
          </w:p>
        </w:tc>
      </w:tr>
      <w:tr w:rsidR="005B206C" w14:paraId="45114847" w14:textId="77777777" w:rsidTr="00B23EC3">
        <w:trPr>
          <w:trHeight w:val="1944"/>
        </w:trPr>
        <w:tc>
          <w:tcPr>
            <w:tcW w:w="806" w:type="dxa"/>
            <w:shd w:val="clear" w:color="auto" w:fill="285781"/>
          </w:tcPr>
          <w:p w14:paraId="114AD653" w14:textId="77777777" w:rsid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</w:p>
          <w:p w14:paraId="445E065B" w14:textId="7F0F8413" w:rsidR="005B206C" w:rsidRPr="005B206C" w:rsidRDefault="005B206C" w:rsidP="00B23EC3">
            <w:pPr>
              <w:jc w:val="center"/>
              <w:rPr>
                <w:b/>
                <w:bCs/>
                <w:color w:val="FFFFFF" w:themeColor="background1"/>
                <w:sz w:val="50"/>
                <w:szCs w:val="50"/>
              </w:rPr>
            </w:pPr>
            <w:r w:rsidRPr="005B206C">
              <w:rPr>
                <w:b/>
                <w:bCs/>
                <w:color w:val="FFFFFF" w:themeColor="background1"/>
                <w:sz w:val="50"/>
                <w:szCs w:val="50"/>
              </w:rPr>
              <w:t>C</w:t>
            </w:r>
          </w:p>
        </w:tc>
        <w:tc>
          <w:tcPr>
            <w:tcW w:w="3715" w:type="dxa"/>
            <w:shd w:val="clear" w:color="auto" w:fill="285781" w:themeFill="accent2"/>
            <w:vAlign w:val="center"/>
          </w:tcPr>
          <w:p w14:paraId="0E791FEB" w14:textId="77777777" w:rsidR="00B23EC3" w:rsidRDefault="00B23EC3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</w:p>
          <w:p w14:paraId="729A47EC" w14:textId="060BD1B7" w:rsidR="005B206C" w:rsidRPr="00B23EC3" w:rsidRDefault="005B206C" w:rsidP="00B23EC3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B23EC3">
              <w:rPr>
                <w:b/>
                <w:bCs/>
                <w:i/>
                <w:iCs/>
                <w:color w:val="FFFFFF" w:themeColor="background1"/>
              </w:rPr>
              <w:t>CONCLUSIONES</w:t>
            </w:r>
          </w:p>
          <w:p w14:paraId="01FB2983" w14:textId="77777777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  <w:p w14:paraId="0FC945E1" w14:textId="56C37C0A" w:rsidR="00B23EC3" w:rsidRDefault="005B206C" w:rsidP="00B23EC3">
            <w:pPr>
              <w:jc w:val="center"/>
              <w:rPr>
                <w:color w:val="FFFFFF" w:themeColor="background1"/>
              </w:rPr>
            </w:pPr>
            <w:r w:rsidRPr="005B206C">
              <w:rPr>
                <w:color w:val="FFFFFF" w:themeColor="background1"/>
              </w:rPr>
              <w:t>¿Qué conclusiones puedes deducir de las partes visuales, el mensaje o el artista?</w:t>
            </w:r>
          </w:p>
          <w:p w14:paraId="51B4175E" w14:textId="77777777" w:rsidR="00B23EC3" w:rsidRDefault="00B23EC3" w:rsidP="00B23EC3">
            <w:pPr>
              <w:jc w:val="center"/>
              <w:rPr>
                <w:color w:val="FFFFFF" w:themeColor="background1"/>
              </w:rPr>
            </w:pPr>
          </w:p>
          <w:p w14:paraId="6626B131" w14:textId="387261EC" w:rsidR="005B206C" w:rsidRPr="005B206C" w:rsidRDefault="005B206C" w:rsidP="00B23EC3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838" w:type="dxa"/>
            <w:vAlign w:val="center"/>
          </w:tcPr>
          <w:p w14:paraId="7568805C" w14:textId="77777777" w:rsidR="005B206C" w:rsidRDefault="005B206C" w:rsidP="00B23EC3">
            <w:pPr>
              <w:jc w:val="center"/>
            </w:pPr>
          </w:p>
        </w:tc>
      </w:tr>
    </w:tbl>
    <w:p w14:paraId="1F1795C1" w14:textId="77777777" w:rsidR="005B206C" w:rsidRPr="005B206C" w:rsidRDefault="005B206C" w:rsidP="005B206C"/>
    <w:sectPr w:rsidR="005B206C" w:rsidRPr="005B20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4E115" w14:textId="77777777" w:rsidR="00693702" w:rsidRDefault="00693702" w:rsidP="00DC1CA0">
      <w:r>
        <w:separator/>
      </w:r>
    </w:p>
  </w:endnote>
  <w:endnote w:type="continuationSeparator" w:id="0">
    <w:p w14:paraId="472A09A9" w14:textId="77777777" w:rsidR="00693702" w:rsidRDefault="00693702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CCCCD" w14:textId="77777777" w:rsidR="00B23EC3" w:rsidRDefault="00B23E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128BB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FC20B7" w14:textId="477413BE" w:rsidR="009F0B2E" w:rsidRPr="00EA2AF9" w:rsidRDefault="005B206C" w:rsidP="00EA2AF9">
                          <w:pPr>
                            <w:pStyle w:val="Footer"/>
                          </w:pPr>
                          <w:fldSimple w:instr=" TITLE \* Upper \* MERGEFORMAT ">
                            <w:r w:rsidRPr="005B206C">
                              <w:t>IT'S OPTIC-AL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4FFC20B7" w14:textId="477413BE" w:rsidR="009F0B2E" w:rsidRPr="00EA2AF9" w:rsidRDefault="00EA2AF9" w:rsidP="00EA2AF9">
                    <w:pPr>
                      <w:pStyle w:val="Footer"/>
                    </w:pPr>
                    <w:fldSimple w:instr=" TITLE \* Upper \* MERGEFORMAT ">
                      <w:r w:rsidR="005B206C" w:rsidRPr="005B206C">
                        <w:t>IT'S OPTIC-AL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91B17" w14:textId="77777777" w:rsidR="00B23EC3" w:rsidRDefault="00B23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9225F" w14:textId="77777777" w:rsidR="00693702" w:rsidRDefault="00693702" w:rsidP="00DC1CA0">
      <w:r>
        <w:separator/>
      </w:r>
    </w:p>
  </w:footnote>
  <w:footnote w:type="continuationSeparator" w:id="0">
    <w:p w14:paraId="09516C27" w14:textId="77777777" w:rsidR="00693702" w:rsidRDefault="00693702" w:rsidP="00DC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2D51DE" w14:textId="77777777" w:rsidR="00B23EC3" w:rsidRDefault="00B23E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D00A5" w14:textId="77777777" w:rsidR="00B23EC3" w:rsidRDefault="00B23E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4357A" w14:textId="77777777" w:rsidR="00B23EC3" w:rsidRDefault="00B23E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6C"/>
    <w:rsid w:val="00072D23"/>
    <w:rsid w:val="000C7623"/>
    <w:rsid w:val="000F060C"/>
    <w:rsid w:val="0010714D"/>
    <w:rsid w:val="001B5BA6"/>
    <w:rsid w:val="00245200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514D57"/>
    <w:rsid w:val="005345DE"/>
    <w:rsid w:val="005B206C"/>
    <w:rsid w:val="005B2598"/>
    <w:rsid w:val="005B4511"/>
    <w:rsid w:val="005E3EB2"/>
    <w:rsid w:val="00656338"/>
    <w:rsid w:val="00693702"/>
    <w:rsid w:val="006C5B24"/>
    <w:rsid w:val="00782F44"/>
    <w:rsid w:val="007A5710"/>
    <w:rsid w:val="008A4606"/>
    <w:rsid w:val="008E31E6"/>
    <w:rsid w:val="008F712F"/>
    <w:rsid w:val="00914680"/>
    <w:rsid w:val="00943642"/>
    <w:rsid w:val="00943A0E"/>
    <w:rsid w:val="00976B6A"/>
    <w:rsid w:val="00977E3D"/>
    <w:rsid w:val="009A7873"/>
    <w:rsid w:val="009F0B2E"/>
    <w:rsid w:val="00A1673F"/>
    <w:rsid w:val="00B23EC3"/>
    <w:rsid w:val="00B46A18"/>
    <w:rsid w:val="00BD7B9F"/>
    <w:rsid w:val="00CE2E34"/>
    <w:rsid w:val="00CF4EFB"/>
    <w:rsid w:val="00D72955"/>
    <w:rsid w:val="00D760BA"/>
    <w:rsid w:val="00DC1CA0"/>
    <w:rsid w:val="00E326C3"/>
    <w:rsid w:val="00E45663"/>
    <w:rsid w:val="00E46C11"/>
    <w:rsid w:val="00E6143C"/>
    <w:rsid w:val="00EA2AF9"/>
    <w:rsid w:val="00EB6E7A"/>
    <w:rsid w:val="00F1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89B1F"/>
  <w15:chartTrackingRefBased/>
  <w15:docId w15:val="{052EC6B1-B4D4-AC4E-ACDE-0128FA4D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0B2E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B2E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B2E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F0B2E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72D2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72D23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274BB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72955"/>
    <w:pPr>
      <w:ind w:left="720"/>
      <w:contextualSpacing/>
    </w:pPr>
  </w:style>
  <w:style w:type="paragraph" w:customStyle="1" w:styleId="AnswerKey">
    <w:name w:val="Answer Key"/>
    <w:basedOn w:val="Normal"/>
    <w:qFormat/>
    <w:rsid w:val="00CE2E34"/>
    <w:rPr>
      <w:color w:val="D30F7F" w:themeColor="accent5"/>
    </w:rPr>
  </w:style>
  <w:style w:type="table" w:styleId="TableGrid">
    <w:name w:val="Table Grid"/>
    <w:basedOn w:val="TableNormal"/>
    <w:uiPriority w:val="39"/>
    <w:rsid w:val="005B2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22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It's OPTIC-al</vt:lpstr>
    </vt:vector>
  </TitlesOfParts>
  <Manager/>
  <Company/>
  <LinksUpToDate>false</LinksUpToDate>
  <CharactersWithSpaces>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It's OPTIC-al</dc:title>
  <dc:subject/>
  <dc:creator>K20 Center</dc:creator>
  <cp:keywords/>
  <dc:description/>
  <cp:lastModifiedBy>Gracia, Ann M.</cp:lastModifiedBy>
  <cp:revision>3</cp:revision>
  <dcterms:created xsi:type="dcterms:W3CDTF">2026-08-27T20:23:00Z</dcterms:created>
  <dcterms:modified xsi:type="dcterms:W3CDTF">2026-09-15T21:16:00Z</dcterms:modified>
  <cp:category/>
</cp:coreProperties>
</file>